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1E0" w:firstRow="1" w:lastRow="1" w:firstColumn="1" w:lastColumn="1" w:noHBand="0" w:noVBand="0"/>
      </w:tblPr>
      <w:tblGrid>
        <w:gridCol w:w="2358"/>
        <w:gridCol w:w="7002"/>
      </w:tblGrid>
      <w:tr w:rsidR="008E28E2" w:rsidRPr="00803BF3" w14:paraId="4AAAEF14" w14:textId="77777777" w:rsidTr="55962CA7">
        <w:tc>
          <w:tcPr>
            <w:tcW w:w="2358" w:type="dxa"/>
          </w:tcPr>
          <w:p w14:paraId="48DCA242" w14:textId="77777777" w:rsidR="008E28E2" w:rsidRPr="00803BF3" w:rsidRDefault="008E28E2" w:rsidP="00AC5A3C">
            <w:pPr>
              <w:spacing w:before="60"/>
              <w:rPr>
                <w:rFonts w:ascii="BC Sans" w:hAnsi="BC Sans" w:cs="Arial"/>
                <w:b/>
                <w:sz w:val="20"/>
                <w:szCs w:val="20"/>
                <w:lang w:val="en-US"/>
              </w:rPr>
            </w:pPr>
            <w:r w:rsidRPr="00803BF3">
              <w:rPr>
                <w:rFonts w:ascii="BC Sans" w:hAnsi="BC Sans" w:cs="Arial"/>
                <w:b/>
                <w:sz w:val="20"/>
                <w:szCs w:val="20"/>
                <w:lang w:val="en-US"/>
              </w:rPr>
              <w:t>Issue date:</w:t>
            </w:r>
          </w:p>
        </w:tc>
        <w:tc>
          <w:tcPr>
            <w:tcW w:w="7002" w:type="dxa"/>
          </w:tcPr>
          <w:p w14:paraId="5349A0CE" w14:textId="2998F5CB" w:rsidR="00744873" w:rsidRPr="00803BF3" w:rsidRDefault="00301FF7" w:rsidP="00821C0B">
            <w:pPr>
              <w:spacing w:after="120"/>
              <w:jc w:val="both"/>
              <w:rPr>
                <w:rFonts w:ascii="BC Sans" w:hAnsi="BC Sans" w:cs="Arial"/>
                <w:sz w:val="20"/>
                <w:szCs w:val="20"/>
                <w:lang w:val="en-US"/>
              </w:rPr>
            </w:pPr>
            <w:r>
              <w:rPr>
                <w:rFonts w:ascii="BC Sans" w:hAnsi="BC Sans" w:cs="Arial"/>
                <w:sz w:val="20"/>
                <w:szCs w:val="20"/>
              </w:rPr>
              <w:t xml:space="preserve">April </w:t>
            </w:r>
            <w:r w:rsidR="00482E08">
              <w:rPr>
                <w:rFonts w:ascii="BC Sans" w:hAnsi="BC Sans" w:cs="Arial"/>
                <w:sz w:val="20"/>
                <w:szCs w:val="20"/>
              </w:rPr>
              <w:t>2</w:t>
            </w:r>
            <w:r w:rsidR="00E8228E">
              <w:rPr>
                <w:rFonts w:ascii="BC Sans" w:hAnsi="BC Sans" w:cs="Arial"/>
                <w:sz w:val="20"/>
                <w:szCs w:val="20"/>
              </w:rPr>
              <w:t>, 2026</w:t>
            </w:r>
            <w:r w:rsidR="008E28E2" w:rsidRPr="00803BF3">
              <w:rPr>
                <w:rFonts w:ascii="BC Sans" w:hAnsi="BC Sans" w:cs="Arial"/>
                <w:sz w:val="20"/>
                <w:szCs w:val="20"/>
                <w:lang w:val="en-US"/>
              </w:rPr>
              <w:t xml:space="preserve"> </w:t>
            </w:r>
          </w:p>
        </w:tc>
      </w:tr>
      <w:tr w:rsidR="004C6E8A" w:rsidRPr="00803BF3" w14:paraId="51834B9B" w14:textId="77777777" w:rsidTr="55962CA7">
        <w:tc>
          <w:tcPr>
            <w:tcW w:w="2358" w:type="dxa"/>
          </w:tcPr>
          <w:p w14:paraId="1AA2AFDB" w14:textId="77777777" w:rsidR="004C6E8A" w:rsidRPr="00803BF3" w:rsidRDefault="004C6E8A" w:rsidP="00AC5A3C">
            <w:pPr>
              <w:spacing w:before="60"/>
              <w:rPr>
                <w:rFonts w:ascii="BC Sans" w:hAnsi="BC Sans" w:cs="Arial"/>
                <w:b/>
                <w:sz w:val="20"/>
                <w:szCs w:val="20"/>
                <w:lang w:val="en-US"/>
              </w:rPr>
            </w:pPr>
            <w:r w:rsidRPr="00803BF3">
              <w:rPr>
                <w:rFonts w:ascii="BC Sans" w:hAnsi="BC Sans" w:cs="Arial"/>
                <w:b/>
                <w:sz w:val="20"/>
                <w:szCs w:val="20"/>
                <w:lang w:val="en-US"/>
              </w:rPr>
              <w:t>Closing date and time</w:t>
            </w:r>
            <w:r w:rsidR="006D0589" w:rsidRPr="00803BF3">
              <w:rPr>
                <w:rFonts w:ascii="BC Sans" w:hAnsi="BC Sans" w:cs="Arial"/>
                <w:b/>
                <w:sz w:val="20"/>
                <w:szCs w:val="20"/>
                <w:lang w:val="en-US"/>
              </w:rPr>
              <w:t>:</w:t>
            </w:r>
          </w:p>
        </w:tc>
        <w:tc>
          <w:tcPr>
            <w:tcW w:w="7002" w:type="dxa"/>
          </w:tcPr>
          <w:p w14:paraId="6E411303" w14:textId="40A0BDAC" w:rsidR="004C6E8A" w:rsidRPr="00803BF3" w:rsidRDefault="004F4475" w:rsidP="00821C0B">
            <w:pPr>
              <w:spacing w:after="120"/>
              <w:jc w:val="both"/>
              <w:rPr>
                <w:rFonts w:ascii="BC Sans" w:hAnsi="BC Sans" w:cs="Arial"/>
                <w:sz w:val="20"/>
                <w:szCs w:val="20"/>
                <w:lang w:val="en-US"/>
              </w:rPr>
            </w:pPr>
            <w:r w:rsidRPr="00803BF3">
              <w:rPr>
                <w:rFonts w:ascii="BC Sans" w:hAnsi="BC Sans" w:cs="Arial"/>
                <w:sz w:val="20"/>
                <w:szCs w:val="20"/>
                <w:lang w:val="en-US"/>
              </w:rPr>
              <w:t>Responses</w:t>
            </w:r>
            <w:r w:rsidR="00FC1F1B" w:rsidRPr="00803BF3">
              <w:rPr>
                <w:rFonts w:ascii="BC Sans" w:hAnsi="BC Sans" w:cs="Arial"/>
                <w:sz w:val="20"/>
                <w:szCs w:val="20"/>
                <w:lang w:val="en-US"/>
              </w:rPr>
              <w:t xml:space="preserve"> need to be in</w:t>
            </w:r>
            <w:r w:rsidR="004E020B" w:rsidRPr="00803BF3">
              <w:rPr>
                <w:rFonts w:ascii="BC Sans" w:hAnsi="BC Sans" w:cs="Arial"/>
                <w:sz w:val="20"/>
                <w:szCs w:val="20"/>
                <w:lang w:val="en-US"/>
              </w:rPr>
              <w:t xml:space="preserve"> before </w:t>
            </w:r>
            <w:r w:rsidR="008E28E2" w:rsidRPr="00803BF3">
              <w:rPr>
                <w:rFonts w:ascii="BC Sans" w:hAnsi="BC Sans" w:cs="Arial"/>
                <w:b/>
                <w:sz w:val="20"/>
                <w:szCs w:val="20"/>
                <w:lang w:val="en-US"/>
              </w:rPr>
              <w:t>3</w:t>
            </w:r>
            <w:r w:rsidR="00CC0513" w:rsidRPr="00803BF3">
              <w:rPr>
                <w:rFonts w:ascii="BC Sans" w:hAnsi="BC Sans" w:cs="Arial"/>
                <w:b/>
                <w:sz w:val="20"/>
                <w:szCs w:val="20"/>
                <w:lang w:val="en-US"/>
              </w:rPr>
              <w:t>:00</w:t>
            </w:r>
            <w:r w:rsidR="0036231E" w:rsidRPr="00803BF3">
              <w:rPr>
                <w:rFonts w:ascii="BC Sans" w:hAnsi="BC Sans" w:cs="Arial"/>
                <w:b/>
                <w:sz w:val="20"/>
                <w:szCs w:val="20"/>
                <w:lang w:val="en-US"/>
              </w:rPr>
              <w:t xml:space="preserve"> pm</w:t>
            </w:r>
            <w:r w:rsidR="0036231E" w:rsidRPr="00803BF3">
              <w:rPr>
                <w:rFonts w:ascii="BC Sans" w:hAnsi="BC Sans" w:cs="Arial"/>
                <w:sz w:val="20"/>
                <w:szCs w:val="20"/>
                <w:lang w:val="en-US"/>
              </w:rPr>
              <w:t xml:space="preserve"> Pacific Time on</w:t>
            </w:r>
            <w:r w:rsidR="000B5369" w:rsidRPr="00803BF3">
              <w:rPr>
                <w:rFonts w:ascii="BC Sans" w:hAnsi="BC Sans" w:cs="Arial"/>
                <w:sz w:val="20"/>
                <w:szCs w:val="20"/>
                <w:lang w:val="en-US"/>
              </w:rPr>
              <w:t xml:space="preserve"> </w:t>
            </w:r>
            <w:r w:rsidR="00E8228E">
              <w:rPr>
                <w:rFonts w:ascii="BC Sans" w:hAnsi="BC Sans" w:cs="Arial"/>
                <w:b/>
                <w:sz w:val="20"/>
                <w:szCs w:val="20"/>
                <w:lang w:val="en-US"/>
              </w:rPr>
              <w:t xml:space="preserve">April </w:t>
            </w:r>
            <w:r w:rsidR="00482E08">
              <w:rPr>
                <w:rFonts w:ascii="BC Sans" w:hAnsi="BC Sans" w:cs="Arial"/>
                <w:b/>
                <w:sz w:val="20"/>
                <w:szCs w:val="20"/>
                <w:lang w:val="en-US"/>
              </w:rPr>
              <w:t>23</w:t>
            </w:r>
            <w:r w:rsidR="00E8228E">
              <w:rPr>
                <w:rFonts w:ascii="BC Sans" w:hAnsi="BC Sans" w:cs="Arial"/>
                <w:b/>
                <w:sz w:val="20"/>
                <w:szCs w:val="20"/>
                <w:lang w:val="en-US"/>
              </w:rPr>
              <w:t>, 2026</w:t>
            </w:r>
            <w:r w:rsidR="00892CA4" w:rsidRPr="00803BF3">
              <w:rPr>
                <w:rFonts w:ascii="BC Sans" w:hAnsi="BC Sans" w:cs="Arial"/>
                <w:b/>
                <w:color w:val="E36C0A" w:themeColor="accent6" w:themeShade="BF"/>
                <w:sz w:val="20"/>
                <w:szCs w:val="20"/>
                <w:lang w:val="en-US"/>
              </w:rPr>
              <w:t>.</w:t>
            </w:r>
            <w:r w:rsidR="00415EB8" w:rsidRPr="00803BF3">
              <w:rPr>
                <w:rFonts w:ascii="BC Sans" w:hAnsi="BC Sans" w:cs="Arial"/>
                <w:color w:val="E36C0A" w:themeColor="accent6" w:themeShade="BF"/>
                <w:sz w:val="20"/>
                <w:szCs w:val="20"/>
              </w:rPr>
              <w:t xml:space="preserve"> </w:t>
            </w:r>
            <w:r w:rsidR="00891798" w:rsidRPr="00803BF3">
              <w:rPr>
                <w:rFonts w:ascii="BC Sans" w:hAnsi="BC Sans" w:cs="Arial"/>
                <w:sz w:val="20"/>
                <w:szCs w:val="20"/>
                <w:lang w:val="en-US"/>
              </w:rPr>
              <w:t>The Sunshine Coast Regional District (Regional District)</w:t>
            </w:r>
            <w:r w:rsidR="00415EB8" w:rsidRPr="00803BF3">
              <w:rPr>
                <w:rFonts w:ascii="BC Sans" w:hAnsi="BC Sans" w:cs="Arial"/>
                <w:sz w:val="20"/>
                <w:szCs w:val="20"/>
                <w:lang w:val="en-US"/>
              </w:rPr>
              <w:t xml:space="preserve"> will commence evaluation of responses after that time and reserves the right at its sole discretion to accept or reject any responses received after that time.</w:t>
            </w:r>
          </w:p>
        </w:tc>
      </w:tr>
      <w:tr w:rsidR="004C6E8A" w:rsidRPr="00803BF3" w14:paraId="63F29936" w14:textId="77777777" w:rsidTr="55962CA7">
        <w:trPr>
          <w:trHeight w:val="477"/>
        </w:trPr>
        <w:tc>
          <w:tcPr>
            <w:tcW w:w="2358" w:type="dxa"/>
          </w:tcPr>
          <w:p w14:paraId="34F85A57" w14:textId="77777777" w:rsidR="004C6E8A" w:rsidRPr="00803BF3" w:rsidRDefault="00AF7A78" w:rsidP="00AC5A3C">
            <w:pPr>
              <w:spacing w:before="60"/>
              <w:rPr>
                <w:rFonts w:ascii="BC Sans" w:hAnsi="BC Sans" w:cs="Arial"/>
                <w:b/>
                <w:sz w:val="20"/>
                <w:szCs w:val="20"/>
                <w:lang w:val="en-US"/>
              </w:rPr>
            </w:pPr>
            <w:r w:rsidRPr="00803BF3">
              <w:rPr>
                <w:rFonts w:ascii="BC Sans" w:hAnsi="BC Sans" w:cs="Arial"/>
                <w:b/>
                <w:sz w:val="20"/>
                <w:szCs w:val="20"/>
                <w:lang w:val="en-US"/>
              </w:rPr>
              <w:t>Submit bid to</w:t>
            </w:r>
            <w:r w:rsidR="006D0589" w:rsidRPr="00803BF3">
              <w:rPr>
                <w:rFonts w:ascii="BC Sans" w:hAnsi="BC Sans" w:cs="Arial"/>
                <w:b/>
                <w:sz w:val="20"/>
                <w:szCs w:val="20"/>
                <w:lang w:val="en-US"/>
              </w:rPr>
              <w:t>:</w:t>
            </w:r>
          </w:p>
        </w:tc>
        <w:tc>
          <w:tcPr>
            <w:tcW w:w="7002" w:type="dxa"/>
          </w:tcPr>
          <w:p w14:paraId="36AE9E10" w14:textId="3C017924" w:rsidR="004C6E8A" w:rsidRPr="00803BF3" w:rsidRDefault="008E28E2" w:rsidP="00821C0B">
            <w:pPr>
              <w:spacing w:after="120"/>
              <w:jc w:val="both"/>
              <w:rPr>
                <w:rFonts w:ascii="BC Sans" w:hAnsi="BC Sans" w:cs="Arial"/>
                <w:sz w:val="20"/>
                <w:szCs w:val="20"/>
                <w:lang w:val="en-US"/>
              </w:rPr>
            </w:pPr>
            <w:r w:rsidRPr="00803BF3">
              <w:rPr>
                <w:rFonts w:ascii="BC Sans" w:hAnsi="BC Sans" w:cs="Arial"/>
                <w:sz w:val="20"/>
                <w:szCs w:val="20"/>
                <w:lang w:val="en-US"/>
              </w:rPr>
              <w:t xml:space="preserve">The Sunshine Coast </w:t>
            </w:r>
            <w:r w:rsidR="00FC1F1B" w:rsidRPr="00803BF3">
              <w:rPr>
                <w:rFonts w:ascii="BC Sans" w:hAnsi="BC Sans" w:cs="Arial"/>
                <w:sz w:val="20"/>
                <w:szCs w:val="20"/>
                <w:lang w:val="en-US"/>
              </w:rPr>
              <w:t>Regional</w:t>
            </w:r>
            <w:r w:rsidRPr="00803BF3">
              <w:rPr>
                <w:rFonts w:ascii="BC Sans" w:hAnsi="BC Sans" w:cs="Arial"/>
                <w:sz w:val="20"/>
                <w:szCs w:val="20"/>
                <w:lang w:val="en-US"/>
              </w:rPr>
              <w:t xml:space="preserve"> </w:t>
            </w:r>
            <w:r w:rsidR="00821C0B" w:rsidRPr="00803BF3">
              <w:rPr>
                <w:rFonts w:ascii="BC Sans" w:hAnsi="BC Sans" w:cs="Arial"/>
                <w:sz w:val="20"/>
                <w:szCs w:val="20"/>
                <w:lang w:val="en-US"/>
              </w:rPr>
              <w:t>District,</w:t>
            </w:r>
            <w:r w:rsidR="004B69B2" w:rsidRPr="00803BF3">
              <w:rPr>
                <w:rFonts w:ascii="BC Sans" w:hAnsi="BC Sans" w:cs="Arial"/>
                <w:sz w:val="20"/>
                <w:szCs w:val="20"/>
                <w:lang w:val="en-US"/>
              </w:rPr>
              <w:t xml:space="preserve"> </w:t>
            </w:r>
            <w:r w:rsidRPr="00803BF3">
              <w:rPr>
                <w:rFonts w:ascii="BC Sans" w:hAnsi="BC Sans" w:cs="Arial"/>
                <w:sz w:val="20"/>
                <w:szCs w:val="20"/>
                <w:lang w:val="en-US"/>
              </w:rPr>
              <w:t>197</w:t>
            </w:r>
            <w:r w:rsidR="00C86EE8" w:rsidRPr="00803BF3">
              <w:rPr>
                <w:rFonts w:ascii="BC Sans" w:hAnsi="BC Sans" w:cs="Arial"/>
                <w:sz w:val="20"/>
                <w:szCs w:val="20"/>
                <w:lang w:val="en-US"/>
              </w:rPr>
              <w:t>5 Field Road, Sechelt BC V7Z 0A8</w:t>
            </w:r>
            <w:r w:rsidR="004B69B2" w:rsidRPr="00803BF3">
              <w:rPr>
                <w:rFonts w:ascii="BC Sans" w:hAnsi="BC Sans" w:cs="Arial"/>
                <w:sz w:val="20"/>
                <w:szCs w:val="20"/>
                <w:lang w:val="en-US"/>
              </w:rPr>
              <w:t>, email address</w:t>
            </w:r>
            <w:r w:rsidR="00460144" w:rsidRPr="00803BF3">
              <w:rPr>
                <w:rFonts w:ascii="BC Sans" w:hAnsi="BC Sans" w:cs="Arial"/>
                <w:sz w:val="20"/>
                <w:szCs w:val="20"/>
                <w:lang w:val="en-US"/>
              </w:rPr>
              <w:t xml:space="preserve">: </w:t>
            </w:r>
            <w:hyperlink r:id="rId12" w:history="1">
              <w:r w:rsidR="00482E08" w:rsidRPr="00C45B2B">
                <w:rPr>
                  <w:rStyle w:val="Hyperlink"/>
                  <w:rFonts w:ascii="BC Sans" w:hAnsi="BC Sans" w:cs="Arial"/>
                  <w:sz w:val="20"/>
                  <w:szCs w:val="20"/>
                  <w:lang w:val="en-US"/>
                </w:rPr>
                <w:t>submissions@scrd.ca</w:t>
              </w:r>
            </w:hyperlink>
            <w:r w:rsidRPr="00803BF3">
              <w:rPr>
                <w:rStyle w:val="Hyperlink"/>
                <w:rFonts w:ascii="BC Sans" w:hAnsi="BC Sans" w:cs="Arial"/>
                <w:sz w:val="20"/>
                <w:szCs w:val="20"/>
                <w:lang w:val="en-US"/>
              </w:rPr>
              <w:t xml:space="preserve"> </w:t>
            </w:r>
          </w:p>
        </w:tc>
      </w:tr>
      <w:tr w:rsidR="004C6E8A" w:rsidRPr="00803BF3" w14:paraId="147DEE48" w14:textId="77777777" w:rsidTr="55962CA7">
        <w:tc>
          <w:tcPr>
            <w:tcW w:w="2358" w:type="dxa"/>
          </w:tcPr>
          <w:p w14:paraId="6CEC9ECE" w14:textId="77777777" w:rsidR="004C6E8A" w:rsidRPr="00803BF3" w:rsidRDefault="004C6E8A" w:rsidP="00AC5A3C">
            <w:pPr>
              <w:spacing w:before="60"/>
              <w:rPr>
                <w:rFonts w:ascii="BC Sans" w:hAnsi="BC Sans" w:cs="Arial"/>
                <w:b/>
                <w:sz w:val="20"/>
                <w:szCs w:val="20"/>
                <w:lang w:val="en-US"/>
              </w:rPr>
            </w:pPr>
            <w:r w:rsidRPr="00803BF3">
              <w:rPr>
                <w:rFonts w:ascii="BC Sans" w:hAnsi="BC Sans" w:cs="Arial"/>
                <w:b/>
                <w:sz w:val="20"/>
                <w:szCs w:val="20"/>
                <w:lang w:val="en-US"/>
              </w:rPr>
              <w:t>Contact for questions</w:t>
            </w:r>
            <w:r w:rsidR="006D0589" w:rsidRPr="00803BF3">
              <w:rPr>
                <w:rFonts w:ascii="BC Sans" w:hAnsi="BC Sans" w:cs="Arial"/>
                <w:b/>
                <w:sz w:val="20"/>
                <w:szCs w:val="20"/>
                <w:lang w:val="en-US"/>
              </w:rPr>
              <w:t>:</w:t>
            </w:r>
          </w:p>
        </w:tc>
        <w:tc>
          <w:tcPr>
            <w:tcW w:w="7002" w:type="dxa"/>
          </w:tcPr>
          <w:p w14:paraId="283D4F68" w14:textId="67A02DC4" w:rsidR="00821C0B" w:rsidRPr="00803BF3" w:rsidRDefault="000F172C" w:rsidP="00821C0B">
            <w:pPr>
              <w:spacing w:after="120"/>
              <w:jc w:val="both"/>
              <w:rPr>
                <w:rStyle w:val="Hyperlink"/>
                <w:rFonts w:ascii="BC Sans" w:hAnsi="BC Sans" w:cs="Arial"/>
                <w:sz w:val="20"/>
                <w:szCs w:val="20"/>
              </w:rPr>
            </w:pPr>
            <w:r>
              <w:rPr>
                <w:rFonts w:ascii="BC Sans" w:hAnsi="BC Sans" w:cs="Arial"/>
                <w:sz w:val="20"/>
                <w:szCs w:val="20"/>
              </w:rPr>
              <w:t>Email:</w:t>
            </w:r>
            <w:r w:rsidR="00D63398" w:rsidRPr="00803BF3">
              <w:rPr>
                <w:rFonts w:ascii="BC Sans" w:hAnsi="BC Sans" w:cs="Arial"/>
                <w:sz w:val="20"/>
                <w:szCs w:val="20"/>
              </w:rPr>
              <w:t xml:space="preserve"> </w:t>
            </w:r>
            <w:hyperlink r:id="rId13" w:history="1">
              <w:r w:rsidR="00062D13" w:rsidRPr="0098141D">
                <w:rPr>
                  <w:rStyle w:val="Hyperlink"/>
                  <w:rFonts w:ascii="BC Sans" w:hAnsi="BC Sans" w:cs="Arial"/>
                  <w:sz w:val="20"/>
                  <w:szCs w:val="20"/>
                </w:rPr>
                <w:t>purchasing@scrd.ca</w:t>
              </w:r>
            </w:hyperlink>
            <w:r w:rsidR="00062D13">
              <w:rPr>
                <w:rFonts w:ascii="BC Sans" w:hAnsi="BC Sans" w:cs="Arial"/>
                <w:sz w:val="20"/>
                <w:szCs w:val="20"/>
              </w:rPr>
              <w:t xml:space="preserve"> </w:t>
            </w:r>
          </w:p>
          <w:p w14:paraId="4C953E25" w14:textId="12E9A3CB" w:rsidR="004C6E8A" w:rsidRPr="00803BF3" w:rsidRDefault="00AF7A78" w:rsidP="00821C0B">
            <w:pPr>
              <w:spacing w:after="120"/>
              <w:jc w:val="both"/>
              <w:rPr>
                <w:rFonts w:ascii="BC Sans" w:hAnsi="BC Sans" w:cs="Arial"/>
                <w:sz w:val="20"/>
                <w:szCs w:val="20"/>
                <w:lang w:val="en-US"/>
              </w:rPr>
            </w:pPr>
            <w:r w:rsidRPr="00803BF3">
              <w:rPr>
                <w:rFonts w:ascii="BC Sans" w:hAnsi="BC Sans" w:cs="Arial"/>
                <w:sz w:val="20"/>
                <w:szCs w:val="20"/>
              </w:rPr>
              <w:t xml:space="preserve">Any questions </w:t>
            </w:r>
            <w:r w:rsidR="004E020B" w:rsidRPr="00803BF3">
              <w:rPr>
                <w:rFonts w:ascii="BC Sans" w:hAnsi="BC Sans" w:cs="Arial"/>
                <w:sz w:val="20"/>
                <w:szCs w:val="20"/>
              </w:rPr>
              <w:t>should</w:t>
            </w:r>
            <w:r w:rsidRPr="00803BF3">
              <w:rPr>
                <w:rFonts w:ascii="BC Sans" w:hAnsi="BC Sans" w:cs="Arial"/>
                <w:sz w:val="20"/>
                <w:szCs w:val="20"/>
              </w:rPr>
              <w:t xml:space="preserve"> be submitted in writing.</w:t>
            </w:r>
            <w:r w:rsidR="00562A72" w:rsidRPr="00803BF3">
              <w:rPr>
                <w:rFonts w:ascii="BC Sans" w:hAnsi="BC Sans" w:cs="Arial"/>
                <w:sz w:val="20"/>
                <w:szCs w:val="20"/>
              </w:rPr>
              <w:t xml:space="preserve"> Enquiries and responses will be recorded and may be distributed to all bidders at </w:t>
            </w:r>
            <w:r w:rsidR="00891798" w:rsidRPr="00803BF3">
              <w:rPr>
                <w:rFonts w:ascii="BC Sans" w:hAnsi="BC Sans" w:cs="Arial"/>
                <w:sz w:val="20"/>
                <w:szCs w:val="20"/>
              </w:rPr>
              <w:t>t</w:t>
            </w:r>
            <w:r w:rsidR="00562A72" w:rsidRPr="00803BF3">
              <w:rPr>
                <w:rFonts w:ascii="BC Sans" w:hAnsi="BC Sans" w:cs="Arial"/>
                <w:sz w:val="20"/>
                <w:szCs w:val="20"/>
              </w:rPr>
              <w:t>he</w:t>
            </w:r>
            <w:r w:rsidR="00891798" w:rsidRPr="00803BF3">
              <w:rPr>
                <w:rFonts w:ascii="BC Sans" w:hAnsi="BC Sans" w:cs="Arial"/>
                <w:sz w:val="20"/>
                <w:szCs w:val="20"/>
              </w:rPr>
              <w:t xml:space="preserve"> </w:t>
            </w:r>
            <w:r w:rsidR="008E28E2" w:rsidRPr="00803BF3">
              <w:rPr>
                <w:rFonts w:ascii="BC Sans" w:hAnsi="BC Sans" w:cs="Arial"/>
                <w:sz w:val="20"/>
                <w:szCs w:val="20"/>
              </w:rPr>
              <w:t>Regional District</w:t>
            </w:r>
            <w:r w:rsidR="00562A72" w:rsidRPr="00803BF3">
              <w:rPr>
                <w:rFonts w:ascii="BC Sans" w:hAnsi="BC Sans" w:cs="Arial"/>
                <w:sz w:val="20"/>
                <w:szCs w:val="20"/>
              </w:rPr>
              <w:t>’s</w:t>
            </w:r>
            <w:r w:rsidR="00891798" w:rsidRPr="00803BF3">
              <w:rPr>
                <w:rFonts w:ascii="BC Sans" w:hAnsi="BC Sans" w:cs="Arial"/>
                <w:sz w:val="20"/>
                <w:szCs w:val="20"/>
              </w:rPr>
              <w:t xml:space="preserve"> </w:t>
            </w:r>
            <w:r w:rsidR="00562A72" w:rsidRPr="00803BF3">
              <w:rPr>
                <w:rFonts w:ascii="BC Sans" w:hAnsi="BC Sans" w:cs="Arial"/>
                <w:sz w:val="20"/>
                <w:szCs w:val="20"/>
              </w:rPr>
              <w:t>discretion.</w:t>
            </w:r>
          </w:p>
        </w:tc>
      </w:tr>
      <w:tr w:rsidR="00EB5CEC" w:rsidRPr="00803BF3" w14:paraId="6CB79C1D" w14:textId="77777777" w:rsidTr="55962C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3E2AF5A8" w14:textId="77777777" w:rsidR="00EB5CEC" w:rsidRPr="00803BF3" w:rsidRDefault="00EB5CEC" w:rsidP="00AC5A3C">
            <w:pPr>
              <w:spacing w:before="60"/>
              <w:rPr>
                <w:rFonts w:ascii="BC Sans" w:hAnsi="BC Sans" w:cs="Arial"/>
                <w:b/>
                <w:sz w:val="20"/>
                <w:szCs w:val="20"/>
                <w:lang w:val="en-US"/>
              </w:rPr>
            </w:pPr>
            <w:r w:rsidRPr="00803BF3">
              <w:rPr>
                <w:rFonts w:ascii="BC Sans" w:hAnsi="BC Sans" w:cs="Arial"/>
                <w:b/>
                <w:sz w:val="20"/>
                <w:szCs w:val="20"/>
                <w:lang w:val="en-US"/>
              </w:rPr>
              <w:t xml:space="preserve">Requirement: </w:t>
            </w:r>
          </w:p>
        </w:tc>
        <w:tc>
          <w:tcPr>
            <w:tcW w:w="7002" w:type="dxa"/>
            <w:tcBorders>
              <w:top w:val="nil"/>
              <w:left w:val="nil"/>
              <w:bottom w:val="nil"/>
              <w:right w:val="nil"/>
            </w:tcBorders>
          </w:tcPr>
          <w:p w14:paraId="111EFC09" w14:textId="5F6EA457" w:rsidR="00EB5CEC" w:rsidRPr="00803BF3" w:rsidRDefault="00E8228E" w:rsidP="00821C0B">
            <w:pPr>
              <w:spacing w:after="120"/>
              <w:jc w:val="both"/>
              <w:rPr>
                <w:rFonts w:ascii="BC Sans" w:hAnsi="BC Sans" w:cs="Arial"/>
                <w:sz w:val="20"/>
                <w:szCs w:val="20"/>
                <w:lang w:val="en-US"/>
              </w:rPr>
            </w:pPr>
            <w:r>
              <w:rPr>
                <w:rFonts w:ascii="BC Sans" w:hAnsi="BC Sans" w:cs="Arial"/>
                <w:sz w:val="20"/>
                <w:szCs w:val="20"/>
              </w:rPr>
              <w:t>Supply and delivery of UPS devices</w:t>
            </w:r>
            <w:r w:rsidR="00C41607">
              <w:rPr>
                <w:rFonts w:ascii="BC Sans" w:hAnsi="BC Sans" w:cs="Arial"/>
                <w:sz w:val="20"/>
                <w:szCs w:val="20"/>
              </w:rPr>
              <w:t xml:space="preserve"> and accessories</w:t>
            </w:r>
            <w:r>
              <w:rPr>
                <w:rFonts w:ascii="BC Sans" w:hAnsi="BC Sans" w:cs="Arial"/>
                <w:sz w:val="20"/>
                <w:szCs w:val="20"/>
              </w:rPr>
              <w:t xml:space="preserve"> as outlined in the itemized list below. </w:t>
            </w:r>
            <w:r w:rsidR="008E28E2" w:rsidRPr="00803BF3">
              <w:rPr>
                <w:rFonts w:ascii="BC Sans" w:hAnsi="BC Sans" w:cs="Arial"/>
                <w:sz w:val="20"/>
                <w:szCs w:val="20"/>
                <w:lang w:val="en-US"/>
              </w:rPr>
              <w:t xml:space="preserve"> </w:t>
            </w:r>
          </w:p>
        </w:tc>
      </w:tr>
      <w:tr w:rsidR="00E8228E" w:rsidRPr="00803BF3" w14:paraId="52F26853" w14:textId="77777777" w:rsidTr="55962C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1644"/>
        </w:trPr>
        <w:tc>
          <w:tcPr>
            <w:tcW w:w="2358" w:type="dxa"/>
            <w:tcBorders>
              <w:top w:val="nil"/>
              <w:left w:val="nil"/>
              <w:bottom w:val="nil"/>
              <w:right w:val="nil"/>
            </w:tcBorders>
          </w:tcPr>
          <w:p w14:paraId="5AED033D" w14:textId="3DDB6AA9" w:rsidR="00E8228E" w:rsidRPr="00803BF3" w:rsidRDefault="00E8228E" w:rsidP="00AC5A3C">
            <w:pPr>
              <w:spacing w:before="60"/>
              <w:rPr>
                <w:rFonts w:ascii="BC Sans" w:hAnsi="BC Sans" w:cs="Arial"/>
                <w:b/>
                <w:sz w:val="20"/>
                <w:szCs w:val="20"/>
                <w:lang w:val="en-US"/>
              </w:rPr>
            </w:pPr>
            <w:r w:rsidRPr="00803BF3">
              <w:rPr>
                <w:rFonts w:ascii="BC Sans" w:hAnsi="BC Sans" w:cs="Arial"/>
                <w:b/>
                <w:sz w:val="20"/>
                <w:szCs w:val="20"/>
                <w:lang w:val="en-US"/>
              </w:rPr>
              <w:t>How to respond:</w:t>
            </w:r>
          </w:p>
        </w:tc>
        <w:tc>
          <w:tcPr>
            <w:tcW w:w="7002" w:type="dxa"/>
            <w:tcBorders>
              <w:top w:val="nil"/>
              <w:left w:val="nil"/>
              <w:bottom w:val="nil"/>
              <w:right w:val="nil"/>
            </w:tcBorders>
          </w:tcPr>
          <w:p w14:paraId="51A21AFE" w14:textId="7BB75694" w:rsidR="00E8228E" w:rsidRPr="00803BF3" w:rsidRDefault="00E8228E" w:rsidP="00062D13">
            <w:pPr>
              <w:spacing w:after="120"/>
              <w:jc w:val="both"/>
              <w:rPr>
                <w:rFonts w:ascii="BC Sans" w:hAnsi="BC Sans" w:cs="Arial"/>
                <w:sz w:val="20"/>
                <w:szCs w:val="20"/>
                <w:lang w:val="en-US"/>
              </w:rPr>
            </w:pPr>
            <w:r w:rsidRPr="00803BF3">
              <w:rPr>
                <w:rFonts w:ascii="BC Sans" w:hAnsi="BC Sans" w:cs="Arial"/>
                <w:sz w:val="20"/>
                <w:szCs w:val="20"/>
                <w:lang w:val="en-US"/>
              </w:rPr>
              <w:t>Please respond by completing this quotation page and the following pages</w:t>
            </w:r>
            <w:r w:rsidRPr="00062D13">
              <w:rPr>
                <w:rFonts w:ascii="BC Sans" w:hAnsi="BC Sans" w:cs="Arial"/>
                <w:color w:val="EE0000"/>
                <w:sz w:val="20"/>
                <w:szCs w:val="20"/>
                <w:lang w:val="en-US"/>
              </w:rPr>
              <w:t xml:space="preserve"> </w:t>
            </w:r>
            <w:r w:rsidR="003947E0" w:rsidRPr="003947E0">
              <w:rPr>
                <w:rFonts w:ascii="BC Sans" w:hAnsi="BC Sans" w:cs="Arial"/>
                <w:color w:val="000000" w:themeColor="text1"/>
                <w:sz w:val="20"/>
                <w:szCs w:val="20"/>
                <w:lang w:val="en-US"/>
              </w:rPr>
              <w:t>4</w:t>
            </w:r>
            <w:r w:rsidRPr="003947E0">
              <w:rPr>
                <w:rFonts w:ascii="BC Sans" w:hAnsi="BC Sans" w:cs="Arial"/>
                <w:color w:val="000000" w:themeColor="text1"/>
                <w:sz w:val="20"/>
                <w:szCs w:val="20"/>
              </w:rPr>
              <w:t xml:space="preserve"> and </w:t>
            </w:r>
            <w:r w:rsidR="003947E0" w:rsidRPr="003947E0">
              <w:rPr>
                <w:rFonts w:ascii="BC Sans" w:hAnsi="BC Sans" w:cs="Arial"/>
                <w:color w:val="000000" w:themeColor="text1"/>
                <w:sz w:val="20"/>
                <w:szCs w:val="20"/>
              </w:rPr>
              <w:t>5</w:t>
            </w:r>
            <w:r w:rsidRPr="00803BF3">
              <w:rPr>
                <w:rFonts w:ascii="BC Sans" w:hAnsi="BC Sans" w:cs="Arial"/>
                <w:sz w:val="20"/>
                <w:szCs w:val="20"/>
                <w:lang w:val="en-US"/>
              </w:rPr>
              <w:t>.</w:t>
            </w:r>
            <w:r w:rsidRPr="00803BF3">
              <w:rPr>
                <w:rFonts w:ascii="BC Sans" w:hAnsi="BC Sans" w:cs="Arial"/>
                <w:sz w:val="20"/>
                <w:szCs w:val="20"/>
              </w:rPr>
              <w:t xml:space="preserve"> Prices quoted are to be exclusive of PST and GST. Quotes are to be FOB destination including all delivery charges. Bids should be submitted on this form and may be </w:t>
            </w:r>
            <w:r w:rsidRPr="00803BF3">
              <w:rPr>
                <w:rFonts w:ascii="BC Sans" w:hAnsi="BC Sans" w:cs="Arial"/>
                <w:sz w:val="20"/>
                <w:szCs w:val="20"/>
                <w:lang w:val="en-US"/>
              </w:rPr>
              <w:t xml:space="preserve">sent in hard copy or emailed. Terms and conditions are on </w:t>
            </w:r>
            <w:r w:rsidRPr="00374F6B">
              <w:rPr>
                <w:rFonts w:ascii="BC Sans" w:hAnsi="BC Sans" w:cs="Arial"/>
                <w:color w:val="000000" w:themeColor="text1"/>
                <w:sz w:val="20"/>
                <w:szCs w:val="20"/>
                <w:lang w:val="en-US"/>
              </w:rPr>
              <w:t xml:space="preserve">page </w:t>
            </w:r>
            <w:r w:rsidR="0097341B">
              <w:rPr>
                <w:rFonts w:ascii="BC Sans" w:hAnsi="BC Sans" w:cs="Arial"/>
                <w:color w:val="000000" w:themeColor="text1"/>
                <w:sz w:val="20"/>
                <w:szCs w:val="20"/>
              </w:rPr>
              <w:t>6</w:t>
            </w:r>
            <w:r w:rsidRPr="00011BC1">
              <w:rPr>
                <w:rFonts w:ascii="BC Sans" w:hAnsi="BC Sans" w:cs="Arial"/>
                <w:color w:val="EE0000"/>
                <w:sz w:val="20"/>
                <w:szCs w:val="20"/>
                <w:lang w:val="en-US"/>
              </w:rPr>
              <w:t>.</w:t>
            </w:r>
          </w:p>
        </w:tc>
      </w:tr>
      <w:tr w:rsidR="00E8228E" w:rsidRPr="00803BF3" w14:paraId="2E5DC138" w14:textId="77777777" w:rsidTr="55962C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2358" w:type="dxa"/>
            <w:tcBorders>
              <w:top w:val="nil"/>
              <w:left w:val="nil"/>
              <w:bottom w:val="nil"/>
              <w:right w:val="nil"/>
            </w:tcBorders>
          </w:tcPr>
          <w:p w14:paraId="38992121" w14:textId="0C10BADB" w:rsidR="00E8228E" w:rsidRPr="00803BF3" w:rsidRDefault="00E8228E" w:rsidP="00AC5A3C">
            <w:pPr>
              <w:spacing w:before="60"/>
              <w:rPr>
                <w:rFonts w:ascii="BC Sans" w:hAnsi="BC Sans" w:cs="Arial"/>
                <w:b/>
                <w:sz w:val="20"/>
                <w:szCs w:val="20"/>
                <w:lang w:val="en-US"/>
              </w:rPr>
            </w:pPr>
            <w:r w:rsidRPr="00803BF3">
              <w:rPr>
                <w:rFonts w:ascii="BC Sans" w:hAnsi="BC Sans" w:cs="Arial"/>
                <w:b/>
                <w:sz w:val="20"/>
                <w:szCs w:val="20"/>
                <w:lang w:val="en-US"/>
              </w:rPr>
              <w:t>Location:</w:t>
            </w:r>
          </w:p>
        </w:tc>
        <w:tc>
          <w:tcPr>
            <w:tcW w:w="7002" w:type="dxa"/>
            <w:tcBorders>
              <w:top w:val="nil"/>
              <w:left w:val="nil"/>
              <w:bottom w:val="nil"/>
              <w:right w:val="nil"/>
            </w:tcBorders>
          </w:tcPr>
          <w:p w14:paraId="6598B4D2" w14:textId="3176AEFC" w:rsidR="00E8228E" w:rsidRPr="00803BF3" w:rsidRDefault="00E8228E" w:rsidP="00821C0B">
            <w:pPr>
              <w:spacing w:after="120"/>
              <w:jc w:val="both"/>
              <w:rPr>
                <w:rFonts w:ascii="BC Sans" w:hAnsi="BC Sans" w:cs="Arial"/>
                <w:sz w:val="20"/>
                <w:szCs w:val="20"/>
                <w:lang w:val="en-US"/>
              </w:rPr>
            </w:pPr>
            <w:r>
              <w:rPr>
                <w:rFonts w:ascii="BC Sans" w:hAnsi="BC Sans" w:cs="Arial"/>
                <w:color w:val="000000" w:themeColor="text1"/>
                <w:sz w:val="20"/>
                <w:szCs w:val="20"/>
              </w:rPr>
              <w:t>All goods to be delivered to 1975 Field Road, Sechelt BC, V7Z 0A8</w:t>
            </w:r>
          </w:p>
        </w:tc>
      </w:tr>
      <w:tr w:rsidR="00E8228E" w:rsidRPr="00803BF3" w14:paraId="059CF042" w14:textId="77777777" w:rsidTr="55962C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5DCA4E85" w14:textId="320FCCE5" w:rsidR="00E8228E" w:rsidRPr="00803BF3" w:rsidRDefault="00E8228E" w:rsidP="00892CA4">
            <w:pPr>
              <w:spacing w:before="60"/>
              <w:rPr>
                <w:rFonts w:ascii="BC Sans" w:hAnsi="BC Sans" w:cs="Arial"/>
                <w:b/>
                <w:sz w:val="20"/>
                <w:szCs w:val="20"/>
                <w:lang w:val="en-US"/>
              </w:rPr>
            </w:pPr>
            <w:r w:rsidRPr="00803BF3">
              <w:rPr>
                <w:rFonts w:ascii="BC Sans" w:hAnsi="BC Sans" w:cs="Arial"/>
                <w:b/>
                <w:sz w:val="20"/>
                <w:szCs w:val="20"/>
                <w:lang w:val="en-US"/>
              </w:rPr>
              <w:t>Addenda:</w:t>
            </w:r>
          </w:p>
        </w:tc>
        <w:tc>
          <w:tcPr>
            <w:tcW w:w="7002" w:type="dxa"/>
            <w:tcBorders>
              <w:top w:val="nil"/>
              <w:left w:val="nil"/>
              <w:bottom w:val="nil"/>
              <w:right w:val="nil"/>
            </w:tcBorders>
          </w:tcPr>
          <w:p w14:paraId="3533219A" w14:textId="2E971E3E" w:rsidR="00E8228E" w:rsidRPr="00803BF3" w:rsidRDefault="00E8228E" w:rsidP="00821C0B">
            <w:pPr>
              <w:spacing w:after="120"/>
              <w:jc w:val="both"/>
              <w:rPr>
                <w:rFonts w:ascii="BC Sans" w:hAnsi="BC Sans" w:cs="Arial"/>
                <w:color w:val="000000" w:themeColor="text1"/>
                <w:sz w:val="20"/>
                <w:szCs w:val="20"/>
              </w:rPr>
            </w:pPr>
            <w:r w:rsidRPr="00803BF3">
              <w:rPr>
                <w:rFonts w:ascii="BC Sans" w:hAnsi="BC Sans" w:cs="Arial"/>
                <w:sz w:val="20"/>
                <w:szCs w:val="20"/>
                <w:lang w:val="en-US"/>
              </w:rPr>
              <w:t>Should a correction be necessary or should additional information become available during the Request for Quotation process</w:t>
            </w:r>
            <w:r w:rsidR="00B06970">
              <w:rPr>
                <w:rFonts w:ascii="BC Sans" w:hAnsi="BC Sans" w:cs="Arial"/>
                <w:sz w:val="20"/>
                <w:szCs w:val="20"/>
                <w:lang w:val="en-US"/>
              </w:rPr>
              <w:t xml:space="preserve">, </w:t>
            </w:r>
            <w:r w:rsidR="00331C4C">
              <w:rPr>
                <w:rFonts w:ascii="BC Sans" w:hAnsi="BC Sans" w:cs="Arial"/>
                <w:sz w:val="20"/>
                <w:szCs w:val="20"/>
                <w:lang w:val="en-US"/>
              </w:rPr>
              <w:t xml:space="preserve">an </w:t>
            </w:r>
            <w:r w:rsidR="00331C4C" w:rsidRPr="00803BF3">
              <w:rPr>
                <w:rFonts w:ascii="BC Sans" w:hAnsi="BC Sans" w:cs="Arial"/>
                <w:sz w:val="20"/>
                <w:szCs w:val="20"/>
                <w:lang w:val="en-US"/>
              </w:rPr>
              <w:t>addendum</w:t>
            </w:r>
            <w:r w:rsidRPr="00803BF3">
              <w:rPr>
                <w:rFonts w:ascii="BC Sans" w:hAnsi="BC Sans" w:cs="Arial"/>
                <w:sz w:val="20"/>
                <w:szCs w:val="20"/>
                <w:lang w:val="en-US"/>
              </w:rPr>
              <w:t xml:space="preserve"> </w:t>
            </w:r>
            <w:r w:rsidR="00331C4C">
              <w:rPr>
                <w:rFonts w:ascii="BC Sans" w:hAnsi="BC Sans" w:cs="Arial"/>
                <w:sz w:val="20"/>
                <w:szCs w:val="20"/>
                <w:lang w:val="en-US"/>
              </w:rPr>
              <w:t xml:space="preserve">will be </w:t>
            </w:r>
            <w:r w:rsidRPr="00803BF3">
              <w:rPr>
                <w:rFonts w:ascii="BC Sans" w:hAnsi="BC Sans" w:cs="Arial"/>
                <w:sz w:val="20"/>
                <w:szCs w:val="20"/>
                <w:lang w:val="en-US"/>
              </w:rPr>
              <w:t>posted on BC Bid</w:t>
            </w:r>
            <w:r w:rsidR="00AB1383">
              <w:rPr>
                <w:rFonts w:ascii="BC Sans" w:hAnsi="BC Sans" w:cs="Arial"/>
                <w:sz w:val="20"/>
                <w:szCs w:val="20"/>
                <w:lang w:val="en-US"/>
              </w:rPr>
              <w:t xml:space="preserve">. The </w:t>
            </w:r>
            <w:r w:rsidRPr="00803BF3">
              <w:rPr>
                <w:rFonts w:ascii="BC Sans" w:hAnsi="BC Sans" w:cs="Arial"/>
                <w:sz w:val="20"/>
                <w:szCs w:val="20"/>
                <w:lang w:val="en-US"/>
              </w:rPr>
              <w:t xml:space="preserve">Regional District assumes no responsibility for notifying individual bidders of the existence of addenda. It is the sole responsibility of the bidder to ensure it has obtained, prior to </w:t>
            </w:r>
            <w:r w:rsidR="00E04D7A" w:rsidRPr="00803BF3">
              <w:rPr>
                <w:rFonts w:ascii="BC Sans" w:hAnsi="BC Sans" w:cs="Arial"/>
                <w:sz w:val="20"/>
                <w:szCs w:val="20"/>
                <w:lang w:val="en-US"/>
              </w:rPr>
              <w:t>closing</w:t>
            </w:r>
            <w:r w:rsidRPr="00803BF3">
              <w:rPr>
                <w:rFonts w:ascii="BC Sans" w:hAnsi="BC Sans" w:cs="Arial"/>
                <w:sz w:val="20"/>
                <w:szCs w:val="20"/>
                <w:lang w:val="en-US"/>
              </w:rPr>
              <w:t xml:space="preserve">, any addenda issued by the Regional District. </w:t>
            </w:r>
          </w:p>
        </w:tc>
      </w:tr>
      <w:tr w:rsidR="00E8228E" w:rsidRPr="00803BF3" w14:paraId="6A18B87A" w14:textId="77777777" w:rsidTr="55962CA7">
        <w:tc>
          <w:tcPr>
            <w:tcW w:w="2358" w:type="dxa"/>
          </w:tcPr>
          <w:p w14:paraId="70B9C93F" w14:textId="7F4E51D0" w:rsidR="00E8228E" w:rsidRPr="00803BF3" w:rsidRDefault="00E8228E" w:rsidP="006F6FC4">
            <w:pPr>
              <w:spacing w:before="60"/>
              <w:rPr>
                <w:rFonts w:ascii="BC Sans" w:hAnsi="BC Sans" w:cs="Arial"/>
                <w:b/>
                <w:sz w:val="20"/>
                <w:szCs w:val="20"/>
                <w:lang w:val="en-US"/>
              </w:rPr>
            </w:pPr>
            <w:r w:rsidRPr="00803BF3">
              <w:rPr>
                <w:rFonts w:ascii="BC Sans" w:hAnsi="BC Sans" w:cs="Arial"/>
                <w:b/>
                <w:sz w:val="20"/>
                <w:szCs w:val="20"/>
                <w:lang w:val="en-US"/>
              </w:rPr>
              <w:t>Contract Terms:</w:t>
            </w:r>
          </w:p>
        </w:tc>
        <w:tc>
          <w:tcPr>
            <w:tcW w:w="7002" w:type="dxa"/>
          </w:tcPr>
          <w:p w14:paraId="3DE828B1" w14:textId="77777777" w:rsidR="00E8228E" w:rsidRPr="00803BF3" w:rsidRDefault="00E8228E" w:rsidP="00821C0B">
            <w:pPr>
              <w:spacing w:after="120"/>
              <w:jc w:val="both"/>
              <w:rPr>
                <w:rStyle w:val="Hyperlink"/>
                <w:rFonts w:ascii="BC Sans" w:hAnsi="BC Sans" w:cs="Arial"/>
                <w:sz w:val="20"/>
                <w:szCs w:val="20"/>
                <w:lang w:val="en-CA"/>
              </w:rPr>
            </w:pPr>
            <w:r w:rsidRPr="00803BF3">
              <w:rPr>
                <w:rFonts w:ascii="BC Sans" w:hAnsi="BC Sans" w:cs="Arial"/>
                <w:sz w:val="20"/>
                <w:szCs w:val="20"/>
                <w:lang w:val="en-CA"/>
              </w:rPr>
              <w:t xml:space="preserve">Proponents should review carefully the terms and conditions set out in the General Service Contract, including the Schedules. The General Contract terms can be found at: </w:t>
            </w:r>
            <w:hyperlink r:id="rId14" w:history="1">
              <w:r w:rsidRPr="00803BF3">
                <w:rPr>
                  <w:rStyle w:val="Hyperlink"/>
                  <w:rFonts w:ascii="BC Sans" w:eastAsiaTheme="majorEastAsia" w:hAnsi="BC Sans" w:cs="Arial"/>
                  <w:sz w:val="20"/>
                  <w:szCs w:val="20"/>
                </w:rPr>
                <w:t>www.scrd.ca/bid</w:t>
              </w:r>
            </w:hyperlink>
            <w:r w:rsidRPr="00803BF3">
              <w:rPr>
                <w:rFonts w:ascii="BC Sans" w:hAnsi="BC Sans" w:cs="Arial"/>
                <w:sz w:val="20"/>
                <w:szCs w:val="20"/>
              </w:rPr>
              <w:t>.</w:t>
            </w:r>
            <w:r w:rsidRPr="00803BF3">
              <w:rPr>
                <w:rStyle w:val="Hyperlink"/>
                <w:rFonts w:ascii="BC Sans" w:hAnsi="BC Sans" w:cs="Arial"/>
                <w:sz w:val="20"/>
                <w:szCs w:val="20"/>
                <w:lang w:val="en-CA"/>
              </w:rPr>
              <w:t xml:space="preserve"> </w:t>
            </w:r>
          </w:p>
          <w:p w14:paraId="226A7BB6" w14:textId="0E6DE67F" w:rsidR="00E8228E" w:rsidRPr="00803BF3" w:rsidRDefault="00E8228E" w:rsidP="00821C0B">
            <w:pPr>
              <w:spacing w:after="120"/>
              <w:jc w:val="both"/>
              <w:rPr>
                <w:rFonts w:ascii="BC Sans" w:hAnsi="BC Sans" w:cs="Arial"/>
                <w:sz w:val="20"/>
                <w:szCs w:val="20"/>
                <w:lang w:val="en-US"/>
              </w:rPr>
            </w:pPr>
            <w:r w:rsidRPr="00803BF3">
              <w:rPr>
                <w:rFonts w:ascii="BC Sans" w:hAnsi="BC Sans" w:cs="Arial"/>
                <w:sz w:val="20"/>
                <w:szCs w:val="20"/>
                <w:lang w:val="en-CA"/>
              </w:rPr>
              <w:t>This RFQ and procurement process are intended to identify prospective contractors for the purposes of negotiating a potential contract. No legal relationship or obligation regarding the procurement of any good or service shall be created between a Respondent and the Regional District by this RFQ and procurement process until the successful negotiation and execution of a Contract and is governed by the Contract itself.</w:t>
            </w:r>
          </w:p>
        </w:tc>
      </w:tr>
      <w:tr w:rsidR="00E8228E" w:rsidRPr="00803BF3" w14:paraId="760CAD8E" w14:textId="77777777" w:rsidTr="55962CA7">
        <w:tc>
          <w:tcPr>
            <w:tcW w:w="2358" w:type="dxa"/>
          </w:tcPr>
          <w:p w14:paraId="4D0B54A0" w14:textId="3B514B8C" w:rsidR="00E8228E" w:rsidRPr="00803BF3" w:rsidRDefault="00E8228E" w:rsidP="006F6FC4">
            <w:pPr>
              <w:spacing w:before="60"/>
              <w:rPr>
                <w:rFonts w:ascii="BC Sans" w:hAnsi="BC Sans" w:cs="Arial"/>
                <w:b/>
                <w:sz w:val="20"/>
                <w:szCs w:val="20"/>
                <w:lang w:val="en-US"/>
              </w:rPr>
            </w:pPr>
            <w:r w:rsidRPr="00803BF3">
              <w:rPr>
                <w:rFonts w:ascii="BC Sans" w:hAnsi="BC Sans" w:cs="Arial"/>
                <w:b/>
                <w:sz w:val="20"/>
                <w:szCs w:val="20"/>
                <w:lang w:val="en-US"/>
              </w:rPr>
              <w:t>Pricing:</w:t>
            </w:r>
          </w:p>
        </w:tc>
        <w:tc>
          <w:tcPr>
            <w:tcW w:w="7002" w:type="dxa"/>
          </w:tcPr>
          <w:p w14:paraId="46BA599D" w14:textId="6B0161C9" w:rsidR="00E8228E" w:rsidRPr="00803BF3" w:rsidRDefault="000A7D5B" w:rsidP="00821C0B">
            <w:pPr>
              <w:spacing w:after="120"/>
              <w:jc w:val="both"/>
              <w:rPr>
                <w:rFonts w:ascii="BC Sans" w:hAnsi="BC Sans"/>
              </w:rPr>
            </w:pPr>
            <w:r w:rsidRPr="55962CA7">
              <w:rPr>
                <w:rFonts w:ascii="BC Sans" w:hAnsi="BC Sans" w:cs="Arial"/>
                <w:sz w:val="20"/>
                <w:szCs w:val="20"/>
              </w:rPr>
              <w:t xml:space="preserve">Firm, </w:t>
            </w:r>
            <w:r w:rsidR="36912592" w:rsidRPr="55962CA7">
              <w:rPr>
                <w:rFonts w:ascii="BC Sans" w:hAnsi="BC Sans" w:cs="Arial"/>
                <w:sz w:val="20"/>
                <w:szCs w:val="20"/>
              </w:rPr>
              <w:t>all-inclusive</w:t>
            </w:r>
            <w:r w:rsidRPr="55962CA7">
              <w:rPr>
                <w:rFonts w:ascii="BC Sans" w:hAnsi="BC Sans" w:cs="Arial"/>
                <w:sz w:val="20"/>
                <w:szCs w:val="20"/>
              </w:rPr>
              <w:t xml:space="preserve"> price to supply and deliver all specified materials, including all applicable tariffs, freight charges, customs duties, and any other associated costs. The quoted price shall</w:t>
            </w:r>
            <w:r w:rsidR="00011BC1" w:rsidRPr="55962CA7">
              <w:rPr>
                <w:rFonts w:ascii="BC Sans" w:hAnsi="BC Sans" w:cs="Arial"/>
                <w:sz w:val="20"/>
                <w:szCs w:val="20"/>
              </w:rPr>
              <w:t xml:space="preserve"> in Canadian dollars and </w:t>
            </w:r>
            <w:r w:rsidRPr="55962CA7">
              <w:rPr>
                <w:rFonts w:ascii="BC Sans" w:hAnsi="BC Sans" w:cs="Arial"/>
                <w:sz w:val="20"/>
                <w:szCs w:val="20"/>
              </w:rPr>
              <w:lastRenderedPageBreak/>
              <w:t>include all taxes, with the exception of PST and GST, which will be applied as require</w:t>
            </w:r>
            <w:r w:rsidR="00011BC1" w:rsidRPr="55962CA7">
              <w:rPr>
                <w:rFonts w:ascii="BC Sans" w:hAnsi="BC Sans" w:cs="Arial"/>
                <w:sz w:val="20"/>
                <w:szCs w:val="20"/>
              </w:rPr>
              <w:t>d.</w:t>
            </w:r>
          </w:p>
        </w:tc>
      </w:tr>
      <w:tr w:rsidR="00E8228E" w:rsidRPr="00803BF3" w14:paraId="7CD9B18D" w14:textId="77777777" w:rsidTr="55962CA7">
        <w:tc>
          <w:tcPr>
            <w:tcW w:w="2358" w:type="dxa"/>
          </w:tcPr>
          <w:p w14:paraId="516A0579" w14:textId="1817705E" w:rsidR="00E8228E" w:rsidRPr="00803BF3" w:rsidRDefault="00E8228E" w:rsidP="006F6FC4">
            <w:pPr>
              <w:spacing w:before="60"/>
              <w:rPr>
                <w:rFonts w:ascii="BC Sans" w:hAnsi="BC Sans" w:cs="Arial"/>
                <w:b/>
                <w:sz w:val="20"/>
                <w:szCs w:val="20"/>
                <w:lang w:val="en-US"/>
              </w:rPr>
            </w:pPr>
            <w:r w:rsidRPr="00803BF3">
              <w:rPr>
                <w:rFonts w:ascii="BC Sans" w:hAnsi="BC Sans" w:cs="Arial"/>
                <w:b/>
                <w:sz w:val="20"/>
                <w:szCs w:val="20"/>
                <w:lang w:val="en-US"/>
              </w:rPr>
              <w:lastRenderedPageBreak/>
              <w:t>Evaluation:</w:t>
            </w:r>
          </w:p>
        </w:tc>
        <w:tc>
          <w:tcPr>
            <w:tcW w:w="7002" w:type="dxa"/>
          </w:tcPr>
          <w:p w14:paraId="35906383" w14:textId="77777777" w:rsidR="00E8228E" w:rsidRPr="00803BF3" w:rsidRDefault="00E8228E" w:rsidP="00821C0B">
            <w:pPr>
              <w:spacing w:after="120"/>
              <w:jc w:val="both"/>
              <w:rPr>
                <w:rFonts w:ascii="BC Sans" w:hAnsi="BC Sans" w:cs="Arial"/>
                <w:sz w:val="20"/>
                <w:szCs w:val="20"/>
              </w:rPr>
            </w:pPr>
            <w:r w:rsidRPr="00803BF3">
              <w:rPr>
                <w:rFonts w:ascii="BC Sans" w:hAnsi="BC Sans" w:cs="Arial"/>
                <w:sz w:val="20"/>
                <w:szCs w:val="20"/>
              </w:rPr>
              <w:t>Evaluation of proposals will be by a committee formed by the Regional District and may include other employees and contractors.</w:t>
            </w:r>
          </w:p>
          <w:p w14:paraId="7F467BCB" w14:textId="77777777" w:rsidR="00E8228E" w:rsidRPr="00803BF3" w:rsidRDefault="00E8228E" w:rsidP="00821C0B">
            <w:pPr>
              <w:spacing w:after="120"/>
              <w:jc w:val="both"/>
              <w:rPr>
                <w:rFonts w:ascii="BC Sans" w:hAnsi="BC Sans" w:cs="Arial"/>
                <w:sz w:val="20"/>
                <w:szCs w:val="20"/>
              </w:rPr>
            </w:pPr>
            <w:r w:rsidRPr="00803BF3">
              <w:rPr>
                <w:rFonts w:ascii="BC Sans" w:hAnsi="BC Sans" w:cs="Arial"/>
                <w:sz w:val="20"/>
                <w:szCs w:val="20"/>
              </w:rPr>
              <w:t>The Regional District’s intent is to enter into a Contract with the Proponent who has met all mandatory criteria and minimum scores (if any) and who has the highest overall ranking.</w:t>
            </w:r>
          </w:p>
          <w:p w14:paraId="4E080777" w14:textId="77777777" w:rsidR="00E8228E" w:rsidRPr="00803BF3" w:rsidRDefault="00E8228E" w:rsidP="00821C0B">
            <w:pPr>
              <w:spacing w:after="120"/>
              <w:jc w:val="both"/>
              <w:rPr>
                <w:rFonts w:ascii="BC Sans" w:hAnsi="BC Sans" w:cs="Arial"/>
                <w:sz w:val="20"/>
                <w:szCs w:val="20"/>
              </w:rPr>
            </w:pPr>
            <w:r w:rsidRPr="00803BF3">
              <w:rPr>
                <w:rFonts w:ascii="BC Sans" w:hAnsi="BC Sans" w:cs="Arial"/>
                <w:sz w:val="20"/>
                <w:szCs w:val="20"/>
              </w:rPr>
              <w:t>Proposals will be assessed in accordance with the entire requirement of the RFQ, including mandatory and weighted criteria.</w:t>
            </w:r>
          </w:p>
          <w:p w14:paraId="25134FA7" w14:textId="77777777" w:rsidR="00E8228E" w:rsidRPr="00803BF3" w:rsidRDefault="00E8228E" w:rsidP="00821C0B">
            <w:pPr>
              <w:tabs>
                <w:tab w:val="left" w:pos="284"/>
              </w:tabs>
              <w:spacing w:after="120"/>
              <w:jc w:val="both"/>
              <w:rPr>
                <w:rFonts w:ascii="BC Sans" w:hAnsi="BC Sans" w:cs="Arial"/>
                <w:sz w:val="20"/>
                <w:szCs w:val="20"/>
              </w:rPr>
            </w:pPr>
            <w:r w:rsidRPr="00803BF3">
              <w:rPr>
                <w:rFonts w:ascii="BC Sans" w:hAnsi="BC Sans" w:cs="Arial"/>
                <w:sz w:val="20"/>
                <w:szCs w:val="20"/>
              </w:rPr>
              <w:t>The Regional District reserves the right to be the sole judge of a qualified proponent.</w:t>
            </w:r>
          </w:p>
          <w:p w14:paraId="70E370F6" w14:textId="77777777" w:rsidR="00E8228E" w:rsidRPr="00803BF3" w:rsidRDefault="00E8228E" w:rsidP="00821C0B">
            <w:pPr>
              <w:spacing w:after="120"/>
              <w:jc w:val="both"/>
              <w:rPr>
                <w:rFonts w:ascii="BC Sans" w:hAnsi="BC Sans" w:cs="Arial"/>
                <w:sz w:val="20"/>
                <w:szCs w:val="20"/>
              </w:rPr>
            </w:pPr>
            <w:r w:rsidRPr="00803BF3">
              <w:rPr>
                <w:rFonts w:ascii="BC Sans" w:hAnsi="BC Sans" w:cs="Arial"/>
                <w:sz w:val="20"/>
                <w:szCs w:val="20"/>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60718F84" w14:textId="461552C6" w:rsidR="00E8228E" w:rsidRPr="00803BF3" w:rsidRDefault="00E8228E" w:rsidP="00821C0B">
            <w:pPr>
              <w:keepNext/>
              <w:keepLines/>
              <w:spacing w:after="120"/>
              <w:jc w:val="both"/>
              <w:rPr>
                <w:rFonts w:ascii="BC Sans" w:hAnsi="BC Sans" w:cs="Arial"/>
                <w:sz w:val="20"/>
                <w:szCs w:val="20"/>
              </w:rPr>
            </w:pPr>
            <w:r w:rsidRPr="00803BF3">
              <w:rPr>
                <w:rFonts w:ascii="BC Sans" w:hAnsi="BC Sans" w:cs="Arial"/>
                <w:sz w:val="20"/>
                <w:szCs w:val="20"/>
              </w:rPr>
              <w:t>Proposals meeting all the mandatory criteria will be further assessed against the following weighted criteria.</w:t>
            </w:r>
          </w:p>
          <w:p w14:paraId="7F9BA86B" w14:textId="77777777" w:rsidR="00E8228E" w:rsidRPr="00803BF3" w:rsidRDefault="00E8228E" w:rsidP="00821C0B">
            <w:pPr>
              <w:spacing w:after="120"/>
              <w:jc w:val="both"/>
              <w:rPr>
                <w:rFonts w:ascii="BC Sans" w:hAnsi="BC Sans" w:cs="Arial"/>
                <w:sz w:val="20"/>
                <w:szCs w:val="20"/>
              </w:rPr>
            </w:pPr>
            <w:r w:rsidRPr="00803BF3">
              <w:rPr>
                <w:rFonts w:ascii="BC Sans" w:hAnsi="BC Sans" w:cs="Arial"/>
                <w:sz w:val="20"/>
                <w:szCs w:val="20"/>
              </w:rPr>
              <w:t>As part of any submission the Proponent is encouraged to identify how they may contribute to the following key social, employment and economical goals, but not limited to the following:</w:t>
            </w:r>
          </w:p>
          <w:p w14:paraId="11991F8A" w14:textId="77777777" w:rsidR="00E8228E" w:rsidRPr="00803BF3" w:rsidRDefault="00E8228E"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Contribute to a stronger local economy;</w:t>
            </w:r>
          </w:p>
          <w:p w14:paraId="3A5B9E9D" w14:textId="77777777" w:rsidR="00E8228E" w:rsidRPr="00803BF3" w:rsidRDefault="00E8228E"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Promote the Living Wage and fair employment practices;</w:t>
            </w:r>
          </w:p>
          <w:p w14:paraId="67E0D0B0" w14:textId="77777777" w:rsidR="00E8228E" w:rsidRPr="00803BF3" w:rsidRDefault="00E8228E"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Increase training and apprenticeship opportunities;</w:t>
            </w:r>
          </w:p>
          <w:p w14:paraId="36B2E01B" w14:textId="77777777" w:rsidR="00E8228E" w:rsidRPr="00803BF3" w:rsidRDefault="00E8228E"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Environmental Cost of Ownership;</w:t>
            </w:r>
          </w:p>
          <w:p w14:paraId="074C426E" w14:textId="77777777" w:rsidR="00E8228E" w:rsidRPr="00803BF3" w:rsidRDefault="00E8228E"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Energy efficient products;</w:t>
            </w:r>
          </w:p>
          <w:p w14:paraId="139D288A" w14:textId="77777777" w:rsidR="00E8228E" w:rsidRPr="00803BF3" w:rsidRDefault="00E8228E" w:rsidP="00821C0B">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Minimal or environmentally friendly use of packing materials; and</w:t>
            </w:r>
          </w:p>
          <w:p w14:paraId="6B60D509" w14:textId="0F2900EA" w:rsidR="00E8228E" w:rsidRPr="00803BF3" w:rsidRDefault="00E8228E" w:rsidP="00821C0B">
            <w:pPr>
              <w:spacing w:after="120"/>
              <w:jc w:val="both"/>
              <w:rPr>
                <w:rFonts w:ascii="BC Sans" w:hAnsi="BC Sans" w:cs="Arial"/>
                <w:sz w:val="20"/>
                <w:szCs w:val="20"/>
                <w:lang w:val="en-CA"/>
              </w:rPr>
            </w:pPr>
            <w:r w:rsidRPr="00803BF3">
              <w:rPr>
                <w:rFonts w:ascii="BC Sans" w:hAnsi="BC Sans" w:cs="Arial"/>
                <w:sz w:val="20"/>
                <w:szCs w:val="20"/>
                <w:lang w:val="en-CA"/>
              </w:rPr>
              <w:t xml:space="preserve">Reducing hazardous materials (toxics and ozone depleting substances). </w:t>
            </w:r>
          </w:p>
        </w:tc>
      </w:tr>
      <w:tr w:rsidR="00E8228E" w:rsidRPr="00803BF3" w14:paraId="04B134FA" w14:textId="77777777" w:rsidTr="55962CA7">
        <w:tc>
          <w:tcPr>
            <w:tcW w:w="2358" w:type="dxa"/>
          </w:tcPr>
          <w:p w14:paraId="44E87055" w14:textId="3314CF20" w:rsidR="00E8228E" w:rsidRPr="00803BF3" w:rsidRDefault="00E8228E" w:rsidP="006F6FC4">
            <w:pPr>
              <w:spacing w:before="60"/>
              <w:rPr>
                <w:rFonts w:ascii="BC Sans" w:hAnsi="BC Sans" w:cs="Arial"/>
                <w:b/>
                <w:sz w:val="20"/>
                <w:szCs w:val="20"/>
                <w:lang w:val="en-US"/>
              </w:rPr>
            </w:pPr>
          </w:p>
        </w:tc>
        <w:tc>
          <w:tcPr>
            <w:tcW w:w="7002" w:type="dxa"/>
          </w:tcPr>
          <w:tbl>
            <w:tblPr>
              <w:tblStyle w:val="GridTable4-Accent1"/>
              <w:tblW w:w="0" w:type="auto"/>
              <w:tblLayout w:type="fixed"/>
              <w:tblLook w:val="04A0" w:firstRow="1" w:lastRow="0" w:firstColumn="1" w:lastColumn="0" w:noHBand="0" w:noVBand="1"/>
            </w:tblPr>
            <w:tblGrid>
              <w:gridCol w:w="3780"/>
              <w:gridCol w:w="1410"/>
            </w:tblGrid>
            <w:tr w:rsidR="00E8228E" w:rsidRPr="00803BF3" w14:paraId="4A0E127B" w14:textId="77777777" w:rsidTr="001420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75C51AB4" w14:textId="77777777" w:rsidR="00E8228E" w:rsidRPr="00803BF3" w:rsidRDefault="00E8228E"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Weighted Criteria</w:t>
                  </w:r>
                </w:p>
              </w:tc>
              <w:tc>
                <w:tcPr>
                  <w:tcW w:w="1410" w:type="dxa"/>
                </w:tcPr>
                <w:p w14:paraId="259E6ED1" w14:textId="77777777" w:rsidR="00E8228E" w:rsidRPr="00803BF3" w:rsidRDefault="00E8228E" w:rsidP="00C73AF5">
                  <w:pPr>
                    <w:keepNext/>
                    <w:keepLines/>
                    <w:spacing w:after="60"/>
                    <w:cnfStyle w:val="100000000000" w:firstRow="1" w:lastRow="0" w:firstColumn="0" w:lastColumn="0" w:oddVBand="0" w:evenVBand="0" w:oddHBand="0"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Weight %</w:t>
                  </w:r>
                </w:p>
              </w:tc>
            </w:tr>
            <w:tr w:rsidR="00E8228E" w:rsidRPr="00803BF3" w14:paraId="36911B11" w14:textId="77777777" w:rsidTr="001A171A">
              <w:trPr>
                <w:cnfStyle w:val="000000100000" w:firstRow="0" w:lastRow="0" w:firstColumn="0" w:lastColumn="0" w:oddVBand="0" w:evenVBand="0" w:oddHBand="1" w:evenHBand="0" w:firstRowFirstColumn="0" w:firstRowLastColumn="0" w:lastRowFirstColumn="0" w:lastRowLastColumn="0"/>
                <w:trHeight w:val="158"/>
              </w:trPr>
              <w:tc>
                <w:tcPr>
                  <w:cnfStyle w:val="001000000000" w:firstRow="0" w:lastRow="0" w:firstColumn="1" w:lastColumn="0" w:oddVBand="0" w:evenVBand="0" w:oddHBand="0" w:evenHBand="0" w:firstRowFirstColumn="0" w:firstRowLastColumn="0" w:lastRowFirstColumn="0" w:lastRowLastColumn="0"/>
                  <w:tcW w:w="3780" w:type="dxa"/>
                </w:tcPr>
                <w:p w14:paraId="18E7C843" w14:textId="77777777" w:rsidR="00E8228E" w:rsidRPr="00803BF3" w:rsidRDefault="00E8228E"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Price</w:t>
                  </w:r>
                </w:p>
              </w:tc>
              <w:tc>
                <w:tcPr>
                  <w:tcW w:w="1410" w:type="dxa"/>
                </w:tcPr>
                <w:p w14:paraId="0EFA6213" w14:textId="15DB9FE0" w:rsidR="00E8228E" w:rsidRPr="00803BF3" w:rsidRDefault="001C187A" w:rsidP="00C73AF5">
                  <w:pPr>
                    <w:keepNext/>
                    <w:keepLines/>
                    <w:spacing w:after="6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rPr>
                  </w:pPr>
                  <w:r>
                    <w:rPr>
                      <w:rFonts w:ascii="BC Sans" w:hAnsi="BC Sans" w:cs="Arial"/>
                      <w:color w:val="000000" w:themeColor="text1"/>
                      <w:sz w:val="20"/>
                      <w:szCs w:val="20"/>
                    </w:rPr>
                    <w:t>90</w:t>
                  </w:r>
                  <w:r w:rsidR="00E8228E" w:rsidRPr="00803BF3">
                    <w:rPr>
                      <w:rFonts w:ascii="BC Sans" w:hAnsi="BC Sans" w:cs="Arial"/>
                      <w:color w:val="000000" w:themeColor="text1"/>
                      <w:sz w:val="20"/>
                      <w:szCs w:val="20"/>
                    </w:rPr>
                    <w:t>%</w:t>
                  </w:r>
                </w:p>
              </w:tc>
            </w:tr>
            <w:tr w:rsidR="00E8228E" w:rsidRPr="00803BF3" w14:paraId="08EE7508" w14:textId="77777777" w:rsidTr="00142055">
              <w:tc>
                <w:tcPr>
                  <w:cnfStyle w:val="001000000000" w:firstRow="0" w:lastRow="0" w:firstColumn="1" w:lastColumn="0" w:oddVBand="0" w:evenVBand="0" w:oddHBand="0" w:evenHBand="0" w:firstRowFirstColumn="0" w:firstRowLastColumn="0" w:lastRowFirstColumn="0" w:lastRowLastColumn="0"/>
                  <w:tcW w:w="3780" w:type="dxa"/>
                </w:tcPr>
                <w:p w14:paraId="77C81C6F" w14:textId="51652A1D" w:rsidR="00E8228E" w:rsidRPr="00803BF3" w:rsidRDefault="00E8228E" w:rsidP="00C73AF5">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 xml:space="preserve">Sustainable Social Procurement   </w:t>
                  </w:r>
                </w:p>
              </w:tc>
              <w:tc>
                <w:tcPr>
                  <w:tcW w:w="1410" w:type="dxa"/>
                </w:tcPr>
                <w:p w14:paraId="52F7D68B" w14:textId="5F10EA1D" w:rsidR="00E8228E" w:rsidRPr="00803BF3" w:rsidRDefault="001C187A" w:rsidP="00C73AF5">
                  <w:pPr>
                    <w:keepNext/>
                    <w:keepLines/>
                    <w:spacing w:after="6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rPr>
                  </w:pPr>
                  <w:r>
                    <w:rPr>
                      <w:rFonts w:ascii="BC Sans" w:hAnsi="BC Sans" w:cs="Arial"/>
                      <w:color w:val="000000" w:themeColor="text1"/>
                      <w:sz w:val="20"/>
                      <w:szCs w:val="20"/>
                    </w:rPr>
                    <w:t>10</w:t>
                  </w:r>
                  <w:r w:rsidR="00E8228E" w:rsidRPr="00803BF3">
                    <w:rPr>
                      <w:rFonts w:ascii="BC Sans" w:hAnsi="BC Sans" w:cs="Arial"/>
                      <w:color w:val="000000" w:themeColor="text1"/>
                      <w:sz w:val="20"/>
                      <w:szCs w:val="20"/>
                    </w:rPr>
                    <w:t>%</w:t>
                  </w:r>
                </w:p>
              </w:tc>
            </w:tr>
          </w:tbl>
          <w:p w14:paraId="242A454C" w14:textId="405AC85B" w:rsidR="00E8228E" w:rsidRPr="00803BF3" w:rsidRDefault="00E8228E" w:rsidP="00142055">
            <w:pPr>
              <w:pStyle w:val="ListParagraph"/>
              <w:spacing w:after="120"/>
              <w:jc w:val="both"/>
              <w:rPr>
                <w:rFonts w:ascii="BC Sans" w:hAnsi="BC Sans" w:cs="Arial"/>
                <w:sz w:val="20"/>
                <w:szCs w:val="20"/>
                <w:lang w:val="en-CA"/>
              </w:rPr>
            </w:pPr>
          </w:p>
        </w:tc>
      </w:tr>
      <w:tr w:rsidR="00E8228E" w:rsidRPr="00803BF3" w14:paraId="6914CC38" w14:textId="77777777" w:rsidTr="55962CA7">
        <w:tc>
          <w:tcPr>
            <w:tcW w:w="2358" w:type="dxa"/>
          </w:tcPr>
          <w:p w14:paraId="77330F46" w14:textId="77777777" w:rsidR="00E8228E" w:rsidRPr="00803BF3" w:rsidRDefault="00E8228E" w:rsidP="006F6FC4">
            <w:pPr>
              <w:spacing w:before="60"/>
              <w:rPr>
                <w:rFonts w:ascii="BC Sans" w:hAnsi="BC Sans" w:cs="Arial"/>
                <w:b/>
                <w:sz w:val="20"/>
                <w:szCs w:val="20"/>
                <w:lang w:val="en-US"/>
              </w:rPr>
            </w:pPr>
          </w:p>
        </w:tc>
        <w:tc>
          <w:tcPr>
            <w:tcW w:w="7002" w:type="dxa"/>
          </w:tcPr>
          <w:p w14:paraId="1F32F1B7" w14:textId="31EE993E" w:rsidR="00E8228E" w:rsidRPr="00803BF3" w:rsidRDefault="00E8228E" w:rsidP="00821C0B">
            <w:pPr>
              <w:spacing w:after="120"/>
              <w:jc w:val="both"/>
              <w:rPr>
                <w:rFonts w:ascii="BC Sans" w:hAnsi="BC Sans" w:cs="Arial"/>
                <w:b/>
                <w:sz w:val="20"/>
                <w:szCs w:val="20"/>
                <w:lang w:val="en-CA"/>
              </w:rPr>
            </w:pPr>
            <w:r w:rsidRPr="00803BF3">
              <w:rPr>
                <w:rFonts w:ascii="BC Sans" w:hAnsi="BC Sans" w:cs="Arial"/>
                <w:b/>
                <w:sz w:val="20"/>
                <w:szCs w:val="20"/>
                <w:lang w:val="en-CA"/>
              </w:rPr>
              <w:t>Price Evaluation:</w:t>
            </w:r>
          </w:p>
          <w:p w14:paraId="7CDDEE88" w14:textId="0741F1A6" w:rsidR="00C41607" w:rsidRPr="00803BF3" w:rsidRDefault="00E8228E" w:rsidP="00C73AF5">
            <w:pPr>
              <w:spacing w:after="120"/>
              <w:rPr>
                <w:rFonts w:ascii="BC Sans" w:hAnsi="BC Sans" w:cs="Arial"/>
                <w:sz w:val="20"/>
                <w:szCs w:val="20"/>
              </w:rPr>
            </w:pPr>
            <w:r w:rsidRPr="00803BF3">
              <w:rPr>
                <w:rFonts w:ascii="BC Sans" w:hAnsi="BC Sans" w:cs="Arial"/>
                <w:sz w:val="20"/>
                <w:szCs w:val="20"/>
              </w:rPr>
              <w:t>The lowest priced Proposal will receive full points for pricing. All other prices will be scored using the following formula: lowest priced proposal/price of this proposal* total points available for price.</w:t>
            </w:r>
          </w:p>
        </w:tc>
      </w:tr>
    </w:tbl>
    <w:p w14:paraId="67222C7C" w14:textId="0263A05D" w:rsidR="0094539D" w:rsidRDefault="0094539D"/>
    <w:p w14:paraId="29DC4584" w14:textId="77777777" w:rsidR="0094539D" w:rsidRDefault="0094539D"/>
    <w:tbl>
      <w:tblPr>
        <w:tblStyle w:val="GridTable5Dark-Accent1"/>
        <w:tblW w:w="9468" w:type="dxa"/>
        <w:tblLayout w:type="fixed"/>
        <w:tblLook w:val="04A0" w:firstRow="1" w:lastRow="0" w:firstColumn="1" w:lastColumn="0" w:noHBand="0" w:noVBand="1"/>
      </w:tblPr>
      <w:tblGrid>
        <w:gridCol w:w="468"/>
        <w:gridCol w:w="4440"/>
        <w:gridCol w:w="1520"/>
        <w:gridCol w:w="1520"/>
        <w:gridCol w:w="1520"/>
      </w:tblGrid>
      <w:tr w:rsidR="00E64E46" w:rsidRPr="00803BF3" w14:paraId="4B4610BC" w14:textId="77777777" w:rsidTr="2B6C1A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tcPr>
          <w:p w14:paraId="55FF11F6" w14:textId="77777777" w:rsidR="00FB1E42" w:rsidRPr="00803BF3" w:rsidRDefault="00FB1E42" w:rsidP="00AC5A3C">
            <w:pPr>
              <w:spacing w:before="120"/>
              <w:rPr>
                <w:rFonts w:ascii="BC Sans" w:hAnsi="BC Sans" w:cs="Arial"/>
                <w:b w:val="0"/>
                <w:caps/>
                <w:color w:val="000000" w:themeColor="text1"/>
                <w:sz w:val="20"/>
                <w:szCs w:val="20"/>
              </w:rPr>
            </w:pPr>
          </w:p>
        </w:tc>
        <w:tc>
          <w:tcPr>
            <w:tcW w:w="4440" w:type="dxa"/>
          </w:tcPr>
          <w:p w14:paraId="653E8776" w14:textId="16B8EB8F" w:rsidR="009E1344" w:rsidRPr="00803BF3" w:rsidRDefault="00FB1E42" w:rsidP="00AC5A3C">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rPr>
            </w:pPr>
            <w:r w:rsidRPr="00803BF3">
              <w:rPr>
                <w:rFonts w:ascii="BC Sans" w:hAnsi="BC Sans" w:cs="Arial"/>
                <w:caps/>
                <w:color w:val="000000" w:themeColor="text1"/>
                <w:sz w:val="20"/>
                <w:szCs w:val="20"/>
              </w:rPr>
              <w:t>Description</w:t>
            </w:r>
          </w:p>
        </w:tc>
        <w:tc>
          <w:tcPr>
            <w:tcW w:w="1520" w:type="dxa"/>
          </w:tcPr>
          <w:p w14:paraId="2ADFA95D" w14:textId="0C7CC791" w:rsidR="00FB1E42" w:rsidRPr="00803BF3" w:rsidRDefault="00FB1E42" w:rsidP="00FB1E42">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Quantity</w:t>
            </w:r>
          </w:p>
        </w:tc>
        <w:tc>
          <w:tcPr>
            <w:tcW w:w="1520" w:type="dxa"/>
          </w:tcPr>
          <w:p w14:paraId="6171130D" w14:textId="77777777" w:rsidR="00FB1E42" w:rsidRPr="00803BF3" w:rsidRDefault="00FB1E42" w:rsidP="00AC5A3C">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unit price</w:t>
            </w:r>
          </w:p>
        </w:tc>
        <w:tc>
          <w:tcPr>
            <w:tcW w:w="1520" w:type="dxa"/>
          </w:tcPr>
          <w:p w14:paraId="49F4B163" w14:textId="7BABBDBB" w:rsidR="00FB1E42" w:rsidRPr="00803BF3" w:rsidRDefault="00FB1E42" w:rsidP="005E2475">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 xml:space="preserve">extended price, </w:t>
            </w:r>
          </w:p>
        </w:tc>
      </w:tr>
      <w:tr w:rsidR="00E64E46" w:rsidRPr="00803BF3" w14:paraId="45A8A165" w14:textId="77777777" w:rsidTr="00F259E9">
        <w:trPr>
          <w:cnfStyle w:val="000000100000" w:firstRow="0" w:lastRow="0" w:firstColumn="0" w:lastColumn="0" w:oddVBand="0" w:evenVBand="0" w:oddHBand="1" w:evenHBand="0" w:firstRowFirstColumn="0" w:firstRowLastColumn="0" w:lastRowFirstColumn="0" w:lastRowLastColumn="0"/>
          <w:trHeight w:val="1895"/>
        </w:trPr>
        <w:tc>
          <w:tcPr>
            <w:cnfStyle w:val="001000000000" w:firstRow="0" w:lastRow="0" w:firstColumn="1" w:lastColumn="0" w:oddVBand="0" w:evenVBand="0" w:oddHBand="0" w:evenHBand="0" w:firstRowFirstColumn="0" w:firstRowLastColumn="0" w:lastRowFirstColumn="0" w:lastRowLastColumn="0"/>
            <w:tcW w:w="468" w:type="dxa"/>
          </w:tcPr>
          <w:p w14:paraId="59FCDA1B" w14:textId="77777777" w:rsidR="00FB1E42" w:rsidRPr="00803BF3" w:rsidRDefault="00FB1E42"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1</w:t>
            </w:r>
          </w:p>
        </w:tc>
        <w:tc>
          <w:tcPr>
            <w:tcW w:w="4440" w:type="dxa"/>
          </w:tcPr>
          <w:p w14:paraId="111ABC9D" w14:textId="29CF4C81" w:rsidR="007655B4" w:rsidRDefault="00142055" w:rsidP="001B0176">
            <w:pPr>
              <w:cnfStyle w:val="000000100000" w:firstRow="0" w:lastRow="0" w:firstColumn="0" w:lastColumn="0" w:oddVBand="0" w:evenVBand="0" w:oddHBand="1" w:evenHBand="0" w:firstRowFirstColumn="0" w:firstRowLastColumn="0" w:lastRowFirstColumn="0" w:lastRowLastColumn="0"/>
              <w:rPr>
                <w:rFonts w:ascii="BC Sans" w:eastAsiaTheme="minorHAnsi" w:hAnsi="BC Sans" w:cs="Arial"/>
                <w:color w:val="000000" w:themeColor="text1"/>
                <w:sz w:val="20"/>
                <w:szCs w:val="20"/>
              </w:rPr>
            </w:pPr>
            <w:r>
              <w:rPr>
                <w:rFonts w:ascii="BC Sans" w:eastAsiaTheme="minorHAnsi" w:hAnsi="BC Sans" w:cs="Arial"/>
                <w:color w:val="000000" w:themeColor="text1"/>
                <w:sz w:val="20"/>
                <w:szCs w:val="20"/>
              </w:rPr>
              <w:t>APC Smart-UPS</w:t>
            </w:r>
            <w:r w:rsidR="001F768F">
              <w:rPr>
                <w:rFonts w:ascii="BC Sans" w:eastAsiaTheme="minorHAnsi" w:hAnsi="BC Sans" w:cs="Arial"/>
                <w:color w:val="000000" w:themeColor="text1"/>
                <w:sz w:val="20"/>
                <w:szCs w:val="20"/>
              </w:rPr>
              <w:t xml:space="preserve"> </w:t>
            </w:r>
            <w:r w:rsidR="00286121">
              <w:rPr>
                <w:rFonts w:ascii="BC Sans" w:eastAsiaTheme="minorHAnsi" w:hAnsi="BC Sans" w:cs="Arial"/>
                <w:color w:val="000000" w:themeColor="text1"/>
                <w:sz w:val="20"/>
                <w:szCs w:val="20"/>
              </w:rPr>
              <w:t>6kVA</w:t>
            </w:r>
            <w:r w:rsidR="007655B4">
              <w:rPr>
                <w:rFonts w:ascii="BC Sans" w:eastAsiaTheme="minorHAnsi" w:hAnsi="BC Sans" w:cs="Arial"/>
                <w:color w:val="000000" w:themeColor="text1"/>
                <w:sz w:val="20"/>
                <w:szCs w:val="20"/>
              </w:rPr>
              <w:t xml:space="preserve"> 208V Rackmount UPS (or equivalent</w:t>
            </w:r>
            <w:r w:rsidR="00EA6C7E">
              <w:rPr>
                <w:rFonts w:ascii="BC Sans" w:eastAsiaTheme="minorHAnsi" w:hAnsi="BC Sans" w:cs="Arial"/>
                <w:color w:val="000000" w:themeColor="text1"/>
                <w:sz w:val="20"/>
                <w:szCs w:val="20"/>
              </w:rPr>
              <w:t>)</w:t>
            </w:r>
          </w:p>
          <w:p w14:paraId="5BC007BE" w14:textId="04F0E676" w:rsidR="00056FC6" w:rsidRPr="00056FC6" w:rsidRDefault="00056FC6" w:rsidP="00056FC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BC Sans" w:eastAsiaTheme="minorHAnsi" w:hAnsi="BC Sans" w:cs="Arial"/>
                <w:color w:val="000000" w:themeColor="text1"/>
                <w:sz w:val="20"/>
                <w:szCs w:val="20"/>
              </w:rPr>
            </w:pPr>
            <w:r>
              <w:rPr>
                <w:rFonts w:ascii="BC Sans" w:eastAsiaTheme="minorHAnsi" w:hAnsi="BC Sans" w:cs="Arial"/>
                <w:color w:val="000000" w:themeColor="text1"/>
                <w:sz w:val="20"/>
                <w:szCs w:val="20"/>
              </w:rPr>
              <w:t>NEMA L14-30P input</w:t>
            </w:r>
            <w:r w:rsidR="006B1400">
              <w:rPr>
                <w:rFonts w:ascii="BC Sans" w:eastAsiaTheme="minorHAnsi" w:hAnsi="BC Sans" w:cs="Arial"/>
                <w:color w:val="000000" w:themeColor="text1"/>
                <w:sz w:val="20"/>
                <w:szCs w:val="20"/>
              </w:rPr>
              <w:t>.</w:t>
            </w:r>
          </w:p>
          <w:p w14:paraId="332AFA3E" w14:textId="087F19DB" w:rsidR="007655B4" w:rsidRDefault="004A710E" w:rsidP="007655B4">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BC Sans" w:eastAsiaTheme="minorHAnsi" w:hAnsi="BC Sans" w:cs="Arial"/>
                <w:color w:val="000000" w:themeColor="text1"/>
                <w:sz w:val="20"/>
                <w:szCs w:val="20"/>
              </w:rPr>
            </w:pPr>
            <w:r>
              <w:rPr>
                <w:rFonts w:ascii="BC Sans" w:eastAsiaTheme="minorHAnsi" w:hAnsi="BC Sans" w:cs="Arial"/>
                <w:color w:val="000000" w:themeColor="text1"/>
                <w:sz w:val="20"/>
                <w:szCs w:val="20"/>
              </w:rPr>
              <w:t>Minimum</w:t>
            </w:r>
            <w:r w:rsidR="007655B4">
              <w:rPr>
                <w:rFonts w:ascii="BC Sans" w:eastAsiaTheme="minorHAnsi" w:hAnsi="BC Sans" w:cs="Arial"/>
                <w:color w:val="000000" w:themeColor="text1"/>
                <w:sz w:val="20"/>
                <w:szCs w:val="20"/>
              </w:rPr>
              <w:t xml:space="preserve"> 1x </w:t>
            </w:r>
            <w:r w:rsidR="008141E6">
              <w:rPr>
                <w:rFonts w:ascii="BC Sans" w:eastAsiaTheme="minorHAnsi" w:hAnsi="BC Sans" w:cs="Arial"/>
                <w:color w:val="000000" w:themeColor="text1"/>
                <w:sz w:val="20"/>
                <w:szCs w:val="20"/>
              </w:rPr>
              <w:t>NEMA</w:t>
            </w:r>
            <w:r w:rsidR="001134EC">
              <w:rPr>
                <w:rFonts w:ascii="BC Sans" w:eastAsiaTheme="minorHAnsi" w:hAnsi="BC Sans" w:cs="Arial"/>
                <w:color w:val="000000" w:themeColor="text1"/>
                <w:sz w:val="20"/>
                <w:szCs w:val="20"/>
              </w:rPr>
              <w:t xml:space="preserve"> </w:t>
            </w:r>
            <w:r w:rsidR="008141E6">
              <w:rPr>
                <w:rFonts w:ascii="BC Sans" w:eastAsiaTheme="minorHAnsi" w:hAnsi="BC Sans" w:cs="Arial"/>
                <w:color w:val="000000" w:themeColor="text1"/>
                <w:sz w:val="20"/>
                <w:szCs w:val="20"/>
              </w:rPr>
              <w:t xml:space="preserve">L6-30R </w:t>
            </w:r>
            <w:r>
              <w:rPr>
                <w:rFonts w:ascii="BC Sans" w:eastAsiaTheme="minorHAnsi" w:hAnsi="BC Sans" w:cs="Arial"/>
                <w:color w:val="000000" w:themeColor="text1"/>
                <w:sz w:val="20"/>
                <w:szCs w:val="20"/>
              </w:rPr>
              <w:t>output</w:t>
            </w:r>
          </w:p>
          <w:p w14:paraId="54482788" w14:textId="78EDB71A" w:rsidR="004B046A" w:rsidRPr="00F259E9" w:rsidRDefault="00477738" w:rsidP="00F259E9">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BC Sans" w:eastAsiaTheme="minorHAnsi" w:hAnsi="BC Sans" w:cs="Arial"/>
                <w:color w:val="000000" w:themeColor="text1"/>
                <w:sz w:val="20"/>
                <w:szCs w:val="20"/>
              </w:rPr>
            </w:pPr>
            <w:r>
              <w:rPr>
                <w:rFonts w:ascii="BC Sans" w:eastAsiaTheme="minorHAnsi" w:hAnsi="BC Sans" w:cs="Arial"/>
                <w:color w:val="000000" w:themeColor="text1"/>
                <w:sz w:val="20"/>
                <w:szCs w:val="20"/>
              </w:rPr>
              <w:t>N</w:t>
            </w:r>
            <w:r w:rsidR="00B856DD">
              <w:rPr>
                <w:rFonts w:ascii="BC Sans" w:eastAsiaTheme="minorHAnsi" w:hAnsi="BC Sans" w:cs="Arial"/>
                <w:color w:val="000000" w:themeColor="text1"/>
                <w:sz w:val="20"/>
                <w:szCs w:val="20"/>
              </w:rPr>
              <w:t xml:space="preserve">etwork management capability </w:t>
            </w:r>
            <w:r w:rsidR="00262B46">
              <w:rPr>
                <w:rFonts w:ascii="BC Sans" w:eastAsiaTheme="minorHAnsi" w:hAnsi="BC Sans" w:cs="Arial"/>
                <w:color w:val="000000" w:themeColor="text1"/>
                <w:sz w:val="20"/>
                <w:szCs w:val="20"/>
              </w:rPr>
              <w:t>via ethernet</w:t>
            </w:r>
            <w:r w:rsidR="008D47E8">
              <w:rPr>
                <w:rFonts w:ascii="BC Sans" w:eastAsiaTheme="minorHAnsi" w:hAnsi="BC Sans" w:cs="Arial"/>
                <w:color w:val="000000" w:themeColor="text1"/>
                <w:sz w:val="20"/>
                <w:szCs w:val="20"/>
              </w:rPr>
              <w:t>.</w:t>
            </w:r>
            <w:r w:rsidR="00B856DD">
              <w:rPr>
                <w:rFonts w:ascii="BC Sans" w:eastAsiaTheme="minorHAnsi" w:hAnsi="BC Sans" w:cs="Arial"/>
                <w:color w:val="000000" w:themeColor="text1"/>
                <w:sz w:val="20"/>
                <w:szCs w:val="20"/>
              </w:rPr>
              <w:t xml:space="preserve"> </w:t>
            </w:r>
          </w:p>
        </w:tc>
        <w:tc>
          <w:tcPr>
            <w:tcW w:w="1520" w:type="dxa"/>
            <w:vAlign w:val="center"/>
          </w:tcPr>
          <w:p w14:paraId="6F21718F" w14:textId="0937F3AD" w:rsidR="007655B4" w:rsidRPr="00CE0EDD" w:rsidRDefault="00CE0EDD" w:rsidP="00CE0EDD">
            <w:pPr>
              <w:spacing w:before="120"/>
              <w:jc w:val="center"/>
              <w:cnfStyle w:val="000000100000" w:firstRow="0" w:lastRow="0" w:firstColumn="0" w:lastColumn="0" w:oddVBand="0" w:evenVBand="0" w:oddHBand="1" w:evenHBand="0" w:firstRowFirstColumn="0" w:firstRowLastColumn="0" w:lastRowFirstColumn="0" w:lastRowLastColumn="0"/>
              <w:rPr>
                <w:rFonts w:ascii="BC Sans" w:hAnsi="BC Sans" w:cs="Arial"/>
                <w:b/>
                <w:bCs/>
                <w:color w:val="000000" w:themeColor="text1"/>
                <w:sz w:val="20"/>
                <w:szCs w:val="20"/>
                <w:lang w:val="en-US"/>
              </w:rPr>
            </w:pPr>
            <w:r w:rsidRPr="00CE0EDD">
              <w:rPr>
                <w:rFonts w:ascii="BC Sans" w:hAnsi="BC Sans" w:cs="Arial"/>
                <w:b/>
                <w:bCs/>
                <w:color w:val="000000" w:themeColor="text1"/>
                <w:sz w:val="20"/>
                <w:szCs w:val="20"/>
                <w:lang w:val="en-US"/>
              </w:rPr>
              <w:t>4</w:t>
            </w:r>
          </w:p>
        </w:tc>
        <w:tc>
          <w:tcPr>
            <w:tcW w:w="1520" w:type="dxa"/>
          </w:tcPr>
          <w:p w14:paraId="710E5D07" w14:textId="77777777" w:rsidR="00FB1E42" w:rsidRPr="00803BF3" w:rsidRDefault="00FB1E42"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4F13CCE7" w14:textId="77777777" w:rsidR="001B0176" w:rsidRPr="00803BF3" w:rsidRDefault="001B0176"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512E0281" w14:textId="77777777" w:rsidTr="00F259E9">
        <w:trPr>
          <w:trHeight w:val="977"/>
        </w:trPr>
        <w:tc>
          <w:tcPr>
            <w:cnfStyle w:val="001000000000" w:firstRow="0" w:lastRow="0" w:firstColumn="1" w:lastColumn="0" w:oddVBand="0" w:evenVBand="0" w:oddHBand="0" w:evenHBand="0" w:firstRowFirstColumn="0" w:firstRowLastColumn="0" w:lastRowFirstColumn="0" w:lastRowLastColumn="0"/>
            <w:tcW w:w="468" w:type="dxa"/>
          </w:tcPr>
          <w:p w14:paraId="7144739C" w14:textId="77777777" w:rsidR="001B0176" w:rsidRPr="00803BF3" w:rsidRDefault="001B0176"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2</w:t>
            </w:r>
          </w:p>
        </w:tc>
        <w:tc>
          <w:tcPr>
            <w:tcW w:w="4440" w:type="dxa"/>
          </w:tcPr>
          <w:p w14:paraId="2D7AF6FC" w14:textId="77777777" w:rsidR="001134EC" w:rsidRDefault="00262B46" w:rsidP="004735B1">
            <w:pPr>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(IF NOT INCLUDED IN ABOVE)</w:t>
            </w:r>
          </w:p>
          <w:p w14:paraId="6A14124B" w14:textId="28C5E2C8" w:rsidR="0066071D" w:rsidRPr="00262B46" w:rsidRDefault="00262B46" w:rsidP="004735B1">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sidRPr="004B046A">
              <w:rPr>
                <w:rFonts w:ascii="BC Sans" w:hAnsi="BC Sans" w:cs="Arial"/>
                <w:color w:val="000000" w:themeColor="text1"/>
                <w:sz w:val="20"/>
                <w:szCs w:val="20"/>
                <w:lang w:val="en-US"/>
              </w:rPr>
              <w:t xml:space="preserve">Network management add-on card for </w:t>
            </w:r>
            <w:r w:rsidR="0066071D" w:rsidRPr="004B046A">
              <w:rPr>
                <w:rFonts w:ascii="BC Sans" w:hAnsi="BC Sans" w:cs="Arial"/>
                <w:color w:val="000000" w:themeColor="text1"/>
                <w:sz w:val="20"/>
                <w:szCs w:val="20"/>
                <w:lang w:val="en-US"/>
              </w:rPr>
              <w:t>6</w:t>
            </w:r>
            <w:r w:rsidR="000010F2" w:rsidRPr="004B046A">
              <w:rPr>
                <w:rFonts w:ascii="BC Sans" w:hAnsi="BC Sans" w:cs="Arial"/>
                <w:color w:val="000000" w:themeColor="text1"/>
                <w:sz w:val="20"/>
                <w:szCs w:val="20"/>
                <w:lang w:val="en-US"/>
              </w:rPr>
              <w:t>k</w:t>
            </w:r>
            <w:r w:rsidRPr="004B046A">
              <w:rPr>
                <w:rFonts w:ascii="BC Sans" w:hAnsi="BC Sans" w:cs="Arial"/>
                <w:color w:val="000000" w:themeColor="text1"/>
                <w:sz w:val="20"/>
                <w:szCs w:val="20"/>
                <w:lang w:val="en-US"/>
              </w:rPr>
              <w:t>VA UPS</w:t>
            </w:r>
            <w:r w:rsidR="006B1400">
              <w:rPr>
                <w:rFonts w:ascii="BC Sans" w:hAnsi="BC Sans" w:cs="Arial"/>
                <w:color w:val="000000" w:themeColor="text1"/>
                <w:sz w:val="20"/>
                <w:szCs w:val="20"/>
                <w:lang w:val="en-US"/>
              </w:rPr>
              <w:t>.</w:t>
            </w:r>
          </w:p>
        </w:tc>
        <w:tc>
          <w:tcPr>
            <w:tcW w:w="1520" w:type="dxa"/>
            <w:vAlign w:val="center"/>
          </w:tcPr>
          <w:p w14:paraId="1F0EB35F" w14:textId="0DFC5865" w:rsidR="001B0176" w:rsidRPr="00CE0EDD" w:rsidRDefault="00CE0EDD" w:rsidP="00CE0EDD">
            <w:pPr>
              <w:spacing w:before="120"/>
              <w:jc w:val="center"/>
              <w:cnfStyle w:val="000000000000" w:firstRow="0" w:lastRow="0" w:firstColumn="0" w:lastColumn="0" w:oddVBand="0" w:evenVBand="0" w:oddHBand="0" w:evenHBand="0" w:firstRowFirstColumn="0" w:firstRowLastColumn="0" w:lastRowFirstColumn="0" w:lastRowLastColumn="0"/>
              <w:rPr>
                <w:rFonts w:ascii="BC Sans" w:hAnsi="BC Sans" w:cs="Arial"/>
                <w:b/>
                <w:bCs/>
                <w:color w:val="000000" w:themeColor="text1"/>
                <w:sz w:val="20"/>
                <w:szCs w:val="20"/>
                <w:lang w:val="en-US"/>
              </w:rPr>
            </w:pPr>
            <w:r w:rsidRPr="00CE0EDD">
              <w:rPr>
                <w:rFonts w:ascii="BC Sans" w:hAnsi="BC Sans" w:cs="Arial"/>
                <w:b/>
                <w:bCs/>
                <w:color w:val="000000" w:themeColor="text1"/>
                <w:sz w:val="20"/>
                <w:szCs w:val="20"/>
                <w:lang w:val="en-US"/>
              </w:rPr>
              <w:t>4</w:t>
            </w:r>
          </w:p>
        </w:tc>
        <w:tc>
          <w:tcPr>
            <w:tcW w:w="1520" w:type="dxa"/>
          </w:tcPr>
          <w:p w14:paraId="1203FB1D"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3DC53278"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6839CB" w:rsidRPr="00803BF3" w14:paraId="61A2B462" w14:textId="77777777" w:rsidTr="00F259E9">
        <w:trPr>
          <w:cnfStyle w:val="000000100000" w:firstRow="0" w:lastRow="0" w:firstColumn="0" w:lastColumn="0" w:oddVBand="0" w:evenVBand="0" w:oddHBand="1" w:evenHBand="0" w:firstRowFirstColumn="0" w:firstRowLastColumn="0" w:lastRowFirstColumn="0" w:lastRowLastColumn="0"/>
          <w:trHeight w:val="977"/>
        </w:trPr>
        <w:tc>
          <w:tcPr>
            <w:cnfStyle w:val="001000000000" w:firstRow="0" w:lastRow="0" w:firstColumn="1" w:lastColumn="0" w:oddVBand="0" w:evenVBand="0" w:oddHBand="0" w:evenHBand="0" w:firstRowFirstColumn="0" w:firstRowLastColumn="0" w:lastRowFirstColumn="0" w:lastRowLastColumn="0"/>
            <w:tcW w:w="468" w:type="dxa"/>
          </w:tcPr>
          <w:p w14:paraId="74139FC8" w14:textId="39EEF635" w:rsidR="006839CB" w:rsidRPr="00803BF3" w:rsidRDefault="006839CB"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3</w:t>
            </w:r>
          </w:p>
        </w:tc>
        <w:tc>
          <w:tcPr>
            <w:tcW w:w="4440" w:type="dxa"/>
          </w:tcPr>
          <w:p w14:paraId="52DF5A50" w14:textId="26241604" w:rsidR="006839CB" w:rsidRDefault="00200D49" w:rsidP="004735B1">
            <w:p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sidRPr="76B8808C">
              <w:rPr>
                <w:rFonts w:ascii="BC Sans" w:hAnsi="BC Sans" w:cs="Arial"/>
                <w:color w:val="000000" w:themeColor="text1"/>
                <w:sz w:val="20"/>
                <w:szCs w:val="20"/>
                <w:lang w:val="en-US"/>
              </w:rPr>
              <w:t xml:space="preserve">Rack Mount </w:t>
            </w:r>
            <w:r w:rsidR="5AD7F797" w:rsidRPr="76B8808C">
              <w:rPr>
                <w:rFonts w:ascii="BC Sans" w:hAnsi="BC Sans" w:cs="Arial"/>
                <w:color w:val="000000" w:themeColor="text1"/>
                <w:sz w:val="20"/>
                <w:szCs w:val="20"/>
                <w:lang w:val="en-US"/>
              </w:rPr>
              <w:t>Power Delivery unit (</w:t>
            </w:r>
            <w:r w:rsidRPr="76B8808C">
              <w:rPr>
                <w:rFonts w:ascii="BC Sans" w:hAnsi="BC Sans" w:cs="Arial"/>
                <w:color w:val="000000" w:themeColor="text1"/>
                <w:sz w:val="20"/>
                <w:szCs w:val="20"/>
                <w:lang w:val="en-US"/>
              </w:rPr>
              <w:t>PDU</w:t>
            </w:r>
            <w:r w:rsidR="60E5D11E" w:rsidRPr="76B8808C">
              <w:rPr>
                <w:rFonts w:ascii="BC Sans" w:hAnsi="BC Sans" w:cs="Arial"/>
                <w:color w:val="000000" w:themeColor="text1"/>
                <w:sz w:val="20"/>
                <w:szCs w:val="20"/>
                <w:lang w:val="en-US"/>
              </w:rPr>
              <w:t>)</w:t>
            </w:r>
          </w:p>
          <w:p w14:paraId="4A76B850" w14:textId="4A99E90C" w:rsidR="006902BA" w:rsidRDefault="006902BA" w:rsidP="004735B1">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NEMA</w:t>
            </w:r>
            <w:r w:rsidR="00E865E4">
              <w:rPr>
                <w:rFonts w:ascii="BC Sans" w:hAnsi="BC Sans" w:cs="Arial"/>
                <w:color w:val="000000" w:themeColor="text1"/>
                <w:sz w:val="20"/>
                <w:szCs w:val="20"/>
                <w:lang w:val="en-US"/>
              </w:rPr>
              <w:t xml:space="preserve"> L</w:t>
            </w:r>
            <w:r w:rsidR="009B72BB">
              <w:rPr>
                <w:rFonts w:ascii="BC Sans" w:hAnsi="BC Sans" w:cs="Arial"/>
                <w:color w:val="000000" w:themeColor="text1"/>
                <w:sz w:val="20"/>
                <w:szCs w:val="20"/>
                <w:lang w:val="en-US"/>
              </w:rPr>
              <w:t>6</w:t>
            </w:r>
            <w:r w:rsidR="00E865E4">
              <w:rPr>
                <w:rFonts w:ascii="BC Sans" w:hAnsi="BC Sans" w:cs="Arial"/>
                <w:color w:val="000000" w:themeColor="text1"/>
                <w:sz w:val="20"/>
                <w:szCs w:val="20"/>
                <w:lang w:val="en-US"/>
              </w:rPr>
              <w:t>-</w:t>
            </w:r>
            <w:r w:rsidR="00154E89">
              <w:rPr>
                <w:rFonts w:ascii="BC Sans" w:hAnsi="BC Sans" w:cs="Arial"/>
                <w:color w:val="000000" w:themeColor="text1"/>
                <w:sz w:val="20"/>
                <w:szCs w:val="20"/>
                <w:lang w:val="en-US"/>
              </w:rPr>
              <w:t>3</w:t>
            </w:r>
            <w:r w:rsidR="00E865E4">
              <w:rPr>
                <w:rFonts w:ascii="BC Sans" w:hAnsi="BC Sans" w:cs="Arial"/>
                <w:color w:val="000000" w:themeColor="text1"/>
                <w:sz w:val="20"/>
                <w:szCs w:val="20"/>
                <w:lang w:val="en-US"/>
              </w:rPr>
              <w:t>0P input</w:t>
            </w:r>
            <w:r w:rsidR="006B1400">
              <w:rPr>
                <w:rFonts w:ascii="BC Sans" w:hAnsi="BC Sans" w:cs="Arial"/>
                <w:color w:val="000000" w:themeColor="text1"/>
                <w:sz w:val="20"/>
                <w:szCs w:val="20"/>
                <w:lang w:val="en-US"/>
              </w:rPr>
              <w:t>.</w:t>
            </w:r>
          </w:p>
          <w:p w14:paraId="2FE5A981" w14:textId="0D8E5BC3" w:rsidR="00532927" w:rsidRPr="006902BA" w:rsidRDefault="00150EDE" w:rsidP="004735B1">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sidRPr="6772EDCE">
              <w:rPr>
                <w:rFonts w:ascii="BC Sans" w:hAnsi="BC Sans" w:cs="Arial"/>
                <w:color w:val="000000" w:themeColor="text1"/>
                <w:sz w:val="20"/>
                <w:szCs w:val="20"/>
                <w:lang w:val="en-US"/>
              </w:rPr>
              <w:t>Minimum 1</w:t>
            </w:r>
            <w:r w:rsidR="006975AB" w:rsidRPr="6772EDCE">
              <w:rPr>
                <w:rFonts w:ascii="BC Sans" w:hAnsi="BC Sans" w:cs="Arial"/>
                <w:color w:val="000000" w:themeColor="text1"/>
                <w:sz w:val="20"/>
                <w:szCs w:val="20"/>
                <w:lang w:val="en-US"/>
              </w:rPr>
              <w:t>5</w:t>
            </w:r>
            <w:r w:rsidRPr="6772EDCE">
              <w:rPr>
                <w:rFonts w:ascii="BC Sans" w:hAnsi="BC Sans" w:cs="Arial"/>
                <w:color w:val="000000" w:themeColor="text1"/>
                <w:sz w:val="20"/>
                <w:szCs w:val="20"/>
                <w:lang w:val="en-US"/>
              </w:rPr>
              <w:t>x C13 output</w:t>
            </w:r>
            <w:r w:rsidR="006B1400">
              <w:rPr>
                <w:rFonts w:ascii="BC Sans" w:hAnsi="BC Sans" w:cs="Arial"/>
                <w:color w:val="000000" w:themeColor="text1"/>
                <w:sz w:val="20"/>
                <w:szCs w:val="20"/>
                <w:lang w:val="en-US"/>
              </w:rPr>
              <w:t>.</w:t>
            </w:r>
          </w:p>
        </w:tc>
        <w:tc>
          <w:tcPr>
            <w:tcW w:w="1520" w:type="dxa"/>
            <w:vAlign w:val="center"/>
          </w:tcPr>
          <w:p w14:paraId="18A4786E" w14:textId="64B50FAA" w:rsidR="006839CB" w:rsidRPr="00CE0EDD" w:rsidRDefault="00884F12" w:rsidP="00CE0EDD">
            <w:pPr>
              <w:spacing w:before="120"/>
              <w:jc w:val="center"/>
              <w:cnfStyle w:val="000000100000" w:firstRow="0" w:lastRow="0" w:firstColumn="0" w:lastColumn="0" w:oddVBand="0" w:evenVBand="0" w:oddHBand="1" w:evenHBand="0" w:firstRowFirstColumn="0" w:firstRowLastColumn="0" w:lastRowFirstColumn="0" w:lastRowLastColumn="0"/>
              <w:rPr>
                <w:rFonts w:ascii="BC Sans" w:hAnsi="BC Sans" w:cs="Arial"/>
                <w:b/>
                <w:bCs/>
                <w:color w:val="000000" w:themeColor="text1"/>
                <w:sz w:val="20"/>
                <w:szCs w:val="20"/>
                <w:lang w:val="en-US"/>
              </w:rPr>
            </w:pPr>
            <w:r>
              <w:rPr>
                <w:rFonts w:ascii="BC Sans" w:hAnsi="BC Sans" w:cs="Arial"/>
                <w:b/>
                <w:bCs/>
                <w:color w:val="000000" w:themeColor="text1"/>
                <w:sz w:val="20"/>
                <w:szCs w:val="20"/>
                <w:lang w:val="en-US"/>
              </w:rPr>
              <w:t>2</w:t>
            </w:r>
          </w:p>
        </w:tc>
        <w:tc>
          <w:tcPr>
            <w:tcW w:w="1520" w:type="dxa"/>
          </w:tcPr>
          <w:p w14:paraId="78ACE122" w14:textId="77777777" w:rsidR="006839CB" w:rsidRPr="00803BF3" w:rsidRDefault="006839CB"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1B45D901" w14:textId="77777777" w:rsidR="006839CB" w:rsidRPr="00803BF3" w:rsidRDefault="006839CB"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4CB7FAB7" w14:textId="77777777" w:rsidTr="00F259E9">
        <w:trPr>
          <w:trHeight w:val="1837"/>
        </w:trPr>
        <w:tc>
          <w:tcPr>
            <w:cnfStyle w:val="001000000000" w:firstRow="0" w:lastRow="0" w:firstColumn="1" w:lastColumn="0" w:oddVBand="0" w:evenVBand="0" w:oddHBand="0" w:evenHBand="0" w:firstRowFirstColumn="0" w:firstRowLastColumn="0" w:lastRowFirstColumn="0" w:lastRowLastColumn="0"/>
            <w:tcW w:w="468" w:type="dxa"/>
          </w:tcPr>
          <w:p w14:paraId="6D22F1B1" w14:textId="140F0D34" w:rsidR="001B0176" w:rsidRPr="00803BF3" w:rsidRDefault="006839CB"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5</w:t>
            </w:r>
          </w:p>
        </w:tc>
        <w:tc>
          <w:tcPr>
            <w:tcW w:w="4440" w:type="dxa"/>
          </w:tcPr>
          <w:p w14:paraId="233542AD" w14:textId="5BB752A4" w:rsidR="001E094C" w:rsidRDefault="00B856DD" w:rsidP="004735B1">
            <w:pPr>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APC Smart-UPS 3</w:t>
            </w:r>
            <w:r w:rsidR="000010F2">
              <w:rPr>
                <w:rFonts w:ascii="BC Sans" w:hAnsi="BC Sans" w:cs="Arial"/>
                <w:color w:val="000000" w:themeColor="text1"/>
                <w:sz w:val="20"/>
                <w:szCs w:val="20"/>
                <w:lang w:val="en-US"/>
              </w:rPr>
              <w:t>000</w:t>
            </w:r>
            <w:r>
              <w:rPr>
                <w:rFonts w:ascii="BC Sans" w:hAnsi="BC Sans" w:cs="Arial"/>
                <w:color w:val="000000" w:themeColor="text1"/>
                <w:sz w:val="20"/>
                <w:szCs w:val="20"/>
                <w:lang w:val="en-US"/>
              </w:rPr>
              <w:t>VA 208V Rackmount UPS (or equivalent)</w:t>
            </w:r>
          </w:p>
          <w:p w14:paraId="0449C49B" w14:textId="2962F89F" w:rsidR="00EA6C7E" w:rsidRDefault="00EA6C7E" w:rsidP="004735B1">
            <w:pPr>
              <w:pStyle w:val="ListParagraph"/>
              <w:ind w:left="4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sidRPr="2B6C1A2C">
              <w:rPr>
                <w:rFonts w:ascii="BC Sans" w:hAnsi="BC Sans" w:cs="Arial"/>
                <w:color w:val="000000" w:themeColor="text1"/>
                <w:sz w:val="20"/>
                <w:szCs w:val="20"/>
                <w:lang w:val="en-US"/>
              </w:rPr>
              <w:t>- NEMA L6</w:t>
            </w:r>
            <w:r w:rsidR="128FEFA0" w:rsidRPr="2B6C1A2C">
              <w:rPr>
                <w:rFonts w:ascii="BC Sans" w:hAnsi="BC Sans" w:cs="Arial"/>
                <w:color w:val="000000" w:themeColor="text1"/>
                <w:sz w:val="20"/>
                <w:szCs w:val="20"/>
                <w:lang w:val="en-US"/>
              </w:rPr>
              <w:t>-</w:t>
            </w:r>
            <w:r w:rsidRPr="2B6C1A2C">
              <w:rPr>
                <w:rFonts w:ascii="BC Sans" w:hAnsi="BC Sans" w:cs="Arial"/>
                <w:color w:val="000000" w:themeColor="text1"/>
                <w:sz w:val="20"/>
                <w:szCs w:val="20"/>
                <w:lang w:val="en-US"/>
              </w:rPr>
              <w:t>30P input</w:t>
            </w:r>
            <w:r w:rsidR="006B1400">
              <w:rPr>
                <w:rFonts w:ascii="BC Sans" w:hAnsi="BC Sans" w:cs="Arial"/>
                <w:color w:val="000000" w:themeColor="text1"/>
                <w:sz w:val="20"/>
                <w:szCs w:val="20"/>
                <w:lang w:val="en-US"/>
              </w:rPr>
              <w:t>.</w:t>
            </w:r>
          </w:p>
          <w:p w14:paraId="53C060D0" w14:textId="54E8A8C1" w:rsidR="001B0176" w:rsidRDefault="004B046A" w:rsidP="004735B1">
            <w:pPr>
              <w:pStyle w:val="ListParagraph"/>
              <w:ind w:left="4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w:t>
            </w:r>
            <w:r w:rsidR="00B856DD">
              <w:rPr>
                <w:rFonts w:ascii="BC Sans" w:hAnsi="BC Sans" w:cs="Arial"/>
                <w:color w:val="000000" w:themeColor="text1"/>
                <w:sz w:val="20"/>
                <w:szCs w:val="20"/>
                <w:lang w:val="en-US"/>
              </w:rPr>
              <w:t xml:space="preserve"> minimum </w:t>
            </w:r>
            <w:r w:rsidR="00C15539">
              <w:rPr>
                <w:rFonts w:ascii="BC Sans" w:hAnsi="BC Sans" w:cs="Arial"/>
                <w:color w:val="000000" w:themeColor="text1"/>
                <w:sz w:val="20"/>
                <w:szCs w:val="20"/>
                <w:lang w:val="en-US"/>
              </w:rPr>
              <w:t>3</w:t>
            </w:r>
            <w:r w:rsidR="00B856DD">
              <w:rPr>
                <w:rFonts w:ascii="BC Sans" w:hAnsi="BC Sans" w:cs="Arial"/>
                <w:color w:val="000000" w:themeColor="text1"/>
                <w:sz w:val="20"/>
                <w:szCs w:val="20"/>
                <w:lang w:val="en-US"/>
              </w:rPr>
              <w:t xml:space="preserve">x NEMA 5-15R </w:t>
            </w:r>
            <w:r w:rsidR="00F23EE3">
              <w:rPr>
                <w:rFonts w:ascii="BC Sans" w:hAnsi="BC Sans" w:cs="Arial"/>
                <w:color w:val="000000" w:themeColor="text1"/>
                <w:sz w:val="20"/>
                <w:szCs w:val="20"/>
                <w:lang w:val="en-US"/>
              </w:rPr>
              <w:t>output</w:t>
            </w:r>
            <w:r w:rsidR="006B1400">
              <w:rPr>
                <w:rFonts w:ascii="BC Sans" w:hAnsi="BC Sans" w:cs="Arial"/>
                <w:color w:val="000000" w:themeColor="text1"/>
                <w:sz w:val="20"/>
                <w:szCs w:val="20"/>
                <w:lang w:val="en-US"/>
              </w:rPr>
              <w:t>.</w:t>
            </w:r>
          </w:p>
          <w:p w14:paraId="709F038A" w14:textId="7C9EC867" w:rsidR="004B046A" w:rsidRPr="00F259E9" w:rsidRDefault="004B046A" w:rsidP="00F259E9">
            <w:pPr>
              <w:pStyle w:val="ListParagraph"/>
              <w:ind w:left="4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w:t>
            </w:r>
            <w:r w:rsidR="00262B46">
              <w:rPr>
                <w:rFonts w:ascii="BC Sans" w:hAnsi="BC Sans" w:cs="Arial"/>
                <w:color w:val="000000" w:themeColor="text1"/>
                <w:sz w:val="20"/>
                <w:szCs w:val="20"/>
                <w:lang w:val="en-US"/>
              </w:rPr>
              <w:t xml:space="preserve"> network management capability via ethernet</w:t>
            </w:r>
            <w:r w:rsidR="006B1400">
              <w:rPr>
                <w:rFonts w:ascii="BC Sans" w:hAnsi="BC Sans" w:cs="Arial"/>
                <w:color w:val="000000" w:themeColor="text1"/>
                <w:sz w:val="20"/>
                <w:szCs w:val="20"/>
                <w:lang w:val="en-US"/>
              </w:rPr>
              <w:t>.</w:t>
            </w:r>
          </w:p>
        </w:tc>
        <w:tc>
          <w:tcPr>
            <w:tcW w:w="1520" w:type="dxa"/>
            <w:vAlign w:val="center"/>
          </w:tcPr>
          <w:p w14:paraId="1F57C93C" w14:textId="5498D450" w:rsidR="001B0176" w:rsidRPr="00CE0EDD" w:rsidRDefault="00262B46" w:rsidP="00CE0EDD">
            <w:pPr>
              <w:spacing w:before="120"/>
              <w:jc w:val="center"/>
              <w:cnfStyle w:val="000000000000" w:firstRow="0" w:lastRow="0" w:firstColumn="0" w:lastColumn="0" w:oddVBand="0" w:evenVBand="0" w:oddHBand="0" w:evenHBand="0" w:firstRowFirstColumn="0" w:firstRowLastColumn="0" w:lastRowFirstColumn="0" w:lastRowLastColumn="0"/>
              <w:rPr>
                <w:rFonts w:ascii="BC Sans" w:hAnsi="BC Sans" w:cs="Arial"/>
                <w:b/>
                <w:bCs/>
                <w:color w:val="000000" w:themeColor="text1"/>
                <w:sz w:val="20"/>
                <w:szCs w:val="20"/>
                <w:lang w:val="en-US"/>
              </w:rPr>
            </w:pPr>
            <w:r w:rsidRPr="00CE0EDD">
              <w:rPr>
                <w:rFonts w:ascii="BC Sans" w:hAnsi="BC Sans" w:cs="Arial"/>
                <w:b/>
                <w:bCs/>
                <w:color w:val="000000" w:themeColor="text1"/>
                <w:sz w:val="20"/>
                <w:szCs w:val="20"/>
                <w:lang w:val="en-US"/>
              </w:rPr>
              <w:t>1</w:t>
            </w:r>
          </w:p>
        </w:tc>
        <w:tc>
          <w:tcPr>
            <w:tcW w:w="1520" w:type="dxa"/>
          </w:tcPr>
          <w:p w14:paraId="05CFBF45"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0DE95D96"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1B592E31" w14:textId="77777777" w:rsidTr="006B1400">
        <w:trPr>
          <w:cnfStyle w:val="000000100000" w:firstRow="0" w:lastRow="0" w:firstColumn="0" w:lastColumn="0" w:oddVBand="0" w:evenVBand="0" w:oddHBand="1" w:evenHBand="0" w:firstRowFirstColumn="0" w:firstRowLastColumn="0" w:lastRowFirstColumn="0" w:lastRowLastColumn="0"/>
          <w:trHeight w:val="687"/>
        </w:trPr>
        <w:tc>
          <w:tcPr>
            <w:cnfStyle w:val="001000000000" w:firstRow="0" w:lastRow="0" w:firstColumn="1" w:lastColumn="0" w:oddVBand="0" w:evenVBand="0" w:oddHBand="0" w:evenHBand="0" w:firstRowFirstColumn="0" w:firstRowLastColumn="0" w:lastRowFirstColumn="0" w:lastRowLastColumn="0"/>
            <w:tcW w:w="468" w:type="dxa"/>
          </w:tcPr>
          <w:p w14:paraId="491A134D" w14:textId="0B8B443F" w:rsidR="001B0176" w:rsidRPr="00803BF3" w:rsidRDefault="006839CB"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6</w:t>
            </w:r>
          </w:p>
        </w:tc>
        <w:tc>
          <w:tcPr>
            <w:tcW w:w="4440" w:type="dxa"/>
          </w:tcPr>
          <w:p w14:paraId="23DCF152" w14:textId="083AE4B0" w:rsidR="001B0176" w:rsidRDefault="00262B46" w:rsidP="004735B1">
            <w:p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(I</w:t>
            </w:r>
            <w:r w:rsidR="00EA6C7E">
              <w:rPr>
                <w:rFonts w:ascii="BC Sans" w:hAnsi="BC Sans" w:cs="Arial"/>
                <w:color w:val="000000" w:themeColor="text1"/>
                <w:sz w:val="20"/>
                <w:szCs w:val="20"/>
                <w:lang w:val="en-US"/>
              </w:rPr>
              <w:t>f</w:t>
            </w:r>
            <w:r>
              <w:rPr>
                <w:rFonts w:ascii="BC Sans" w:hAnsi="BC Sans" w:cs="Arial"/>
                <w:color w:val="000000" w:themeColor="text1"/>
                <w:sz w:val="20"/>
                <w:szCs w:val="20"/>
                <w:lang w:val="en-US"/>
              </w:rPr>
              <w:t xml:space="preserve"> not included in line </w:t>
            </w:r>
            <w:r w:rsidR="006839CB">
              <w:rPr>
                <w:rFonts w:ascii="BC Sans" w:hAnsi="BC Sans" w:cs="Arial"/>
                <w:color w:val="000000" w:themeColor="text1"/>
                <w:sz w:val="20"/>
                <w:szCs w:val="20"/>
                <w:lang w:val="en-US"/>
              </w:rPr>
              <w:t>5</w:t>
            </w:r>
            <w:r>
              <w:rPr>
                <w:rFonts w:ascii="BC Sans" w:hAnsi="BC Sans" w:cs="Arial"/>
                <w:color w:val="000000" w:themeColor="text1"/>
                <w:sz w:val="20"/>
                <w:szCs w:val="20"/>
                <w:lang w:val="en-US"/>
              </w:rPr>
              <w:t>)</w:t>
            </w:r>
          </w:p>
          <w:p w14:paraId="08633C21" w14:textId="79F0496C" w:rsidR="00262B46" w:rsidRPr="00803BF3" w:rsidRDefault="00262B46" w:rsidP="004735B1">
            <w:p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Network management card for 3000 VA UPS</w:t>
            </w:r>
            <w:r w:rsidR="006B1400">
              <w:rPr>
                <w:rFonts w:ascii="BC Sans" w:hAnsi="BC Sans" w:cs="Arial"/>
                <w:color w:val="000000" w:themeColor="text1"/>
                <w:sz w:val="20"/>
                <w:szCs w:val="20"/>
                <w:lang w:val="en-US"/>
              </w:rPr>
              <w:t>.</w:t>
            </w:r>
          </w:p>
        </w:tc>
        <w:tc>
          <w:tcPr>
            <w:tcW w:w="1520" w:type="dxa"/>
            <w:vAlign w:val="center"/>
          </w:tcPr>
          <w:p w14:paraId="62067895" w14:textId="06241843" w:rsidR="001B0176" w:rsidRPr="00CE0EDD" w:rsidRDefault="00CE0EDD" w:rsidP="00CE0EDD">
            <w:pPr>
              <w:spacing w:before="120"/>
              <w:jc w:val="center"/>
              <w:cnfStyle w:val="000000100000" w:firstRow="0" w:lastRow="0" w:firstColumn="0" w:lastColumn="0" w:oddVBand="0" w:evenVBand="0" w:oddHBand="1" w:evenHBand="0" w:firstRowFirstColumn="0" w:firstRowLastColumn="0" w:lastRowFirstColumn="0" w:lastRowLastColumn="0"/>
              <w:rPr>
                <w:rFonts w:ascii="BC Sans" w:hAnsi="BC Sans" w:cs="Arial"/>
                <w:b/>
                <w:bCs/>
                <w:color w:val="000000" w:themeColor="text1"/>
                <w:sz w:val="20"/>
                <w:szCs w:val="20"/>
                <w:lang w:val="en-US"/>
              </w:rPr>
            </w:pPr>
            <w:r w:rsidRPr="00CE0EDD">
              <w:rPr>
                <w:rFonts w:ascii="BC Sans" w:hAnsi="BC Sans" w:cs="Arial"/>
                <w:b/>
                <w:bCs/>
                <w:color w:val="000000" w:themeColor="text1"/>
                <w:sz w:val="20"/>
                <w:szCs w:val="20"/>
                <w:lang w:val="en-US"/>
              </w:rPr>
              <w:t>1</w:t>
            </w:r>
          </w:p>
        </w:tc>
        <w:tc>
          <w:tcPr>
            <w:tcW w:w="1520" w:type="dxa"/>
          </w:tcPr>
          <w:p w14:paraId="2D4CC79E"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7592C9EB"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6DF687D9" w14:textId="77777777" w:rsidTr="00F259E9">
        <w:trPr>
          <w:trHeight w:val="1574"/>
        </w:trPr>
        <w:tc>
          <w:tcPr>
            <w:cnfStyle w:val="001000000000" w:firstRow="0" w:lastRow="0" w:firstColumn="1" w:lastColumn="0" w:oddVBand="0" w:evenVBand="0" w:oddHBand="0" w:evenHBand="0" w:firstRowFirstColumn="0" w:firstRowLastColumn="0" w:lastRowFirstColumn="0" w:lastRowLastColumn="0"/>
            <w:tcW w:w="468" w:type="dxa"/>
          </w:tcPr>
          <w:p w14:paraId="474DBDFB" w14:textId="5A044E34" w:rsidR="001B0176" w:rsidRPr="00803BF3" w:rsidRDefault="006839CB"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7</w:t>
            </w:r>
          </w:p>
        </w:tc>
        <w:tc>
          <w:tcPr>
            <w:tcW w:w="4440" w:type="dxa"/>
          </w:tcPr>
          <w:p w14:paraId="43F97E11" w14:textId="05E725DF" w:rsidR="001B0176" w:rsidRDefault="00DC2E6B" w:rsidP="004735B1">
            <w:pPr>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 xml:space="preserve">APC Smart-UPS </w:t>
            </w:r>
            <w:r w:rsidR="00CE0EDD">
              <w:rPr>
                <w:rFonts w:ascii="BC Sans" w:hAnsi="BC Sans" w:cs="Arial"/>
                <w:color w:val="000000" w:themeColor="text1"/>
                <w:sz w:val="20"/>
                <w:szCs w:val="20"/>
                <w:lang w:val="en-US"/>
              </w:rPr>
              <w:t xml:space="preserve">1500 </w:t>
            </w:r>
            <w:r w:rsidR="00441219">
              <w:rPr>
                <w:rFonts w:ascii="BC Sans" w:hAnsi="BC Sans" w:cs="Arial"/>
                <w:color w:val="000000" w:themeColor="text1"/>
                <w:sz w:val="20"/>
                <w:szCs w:val="20"/>
                <w:lang w:val="en-US"/>
              </w:rPr>
              <w:t xml:space="preserve">Tower UPS </w:t>
            </w:r>
            <w:r w:rsidR="00CE0EDD">
              <w:rPr>
                <w:rFonts w:ascii="BC Sans" w:hAnsi="BC Sans" w:cs="Arial"/>
                <w:color w:val="000000" w:themeColor="text1"/>
                <w:sz w:val="20"/>
                <w:szCs w:val="20"/>
                <w:lang w:val="en-US"/>
              </w:rPr>
              <w:t>(or equivalent)</w:t>
            </w:r>
          </w:p>
          <w:p w14:paraId="1CFFB0DA" w14:textId="123DABE6" w:rsidR="00CE0EDD" w:rsidRDefault="00CE0EDD" w:rsidP="004735B1">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 xml:space="preserve">minimum 6x NEMA 5-15R </w:t>
            </w:r>
            <w:r w:rsidR="00FD6684">
              <w:rPr>
                <w:rFonts w:ascii="BC Sans" w:hAnsi="BC Sans" w:cs="Arial"/>
                <w:color w:val="000000" w:themeColor="text1"/>
                <w:sz w:val="20"/>
                <w:szCs w:val="20"/>
                <w:lang w:val="en-US"/>
              </w:rPr>
              <w:t>output</w:t>
            </w:r>
            <w:r w:rsidR="006B1400">
              <w:rPr>
                <w:rFonts w:ascii="BC Sans" w:hAnsi="BC Sans" w:cs="Arial"/>
                <w:color w:val="000000" w:themeColor="text1"/>
                <w:sz w:val="20"/>
                <w:szCs w:val="20"/>
                <w:lang w:val="en-US"/>
              </w:rPr>
              <w:t>.</w:t>
            </w:r>
          </w:p>
          <w:p w14:paraId="0C7E1829" w14:textId="62F84D2D" w:rsidR="00CE0EDD" w:rsidRPr="00CE0EDD" w:rsidRDefault="00CE0EDD" w:rsidP="004735B1">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network management capability via ethernet</w:t>
            </w:r>
            <w:r w:rsidR="006B1400">
              <w:rPr>
                <w:rFonts w:ascii="BC Sans" w:hAnsi="BC Sans" w:cs="Arial"/>
                <w:color w:val="000000" w:themeColor="text1"/>
                <w:sz w:val="20"/>
                <w:szCs w:val="20"/>
                <w:lang w:val="en-US"/>
              </w:rPr>
              <w:t>.</w:t>
            </w:r>
          </w:p>
        </w:tc>
        <w:tc>
          <w:tcPr>
            <w:tcW w:w="1520" w:type="dxa"/>
            <w:vAlign w:val="center"/>
          </w:tcPr>
          <w:p w14:paraId="5C71856E" w14:textId="33495C10" w:rsidR="001B0176" w:rsidRPr="00CE0EDD" w:rsidRDefault="00CE0EDD" w:rsidP="00CE0EDD">
            <w:pPr>
              <w:spacing w:before="120"/>
              <w:jc w:val="center"/>
              <w:cnfStyle w:val="000000000000" w:firstRow="0" w:lastRow="0" w:firstColumn="0" w:lastColumn="0" w:oddVBand="0" w:evenVBand="0" w:oddHBand="0" w:evenHBand="0" w:firstRowFirstColumn="0" w:firstRowLastColumn="0" w:lastRowFirstColumn="0" w:lastRowLastColumn="0"/>
              <w:rPr>
                <w:rFonts w:ascii="BC Sans" w:hAnsi="BC Sans" w:cs="Arial"/>
                <w:b/>
                <w:bCs/>
                <w:color w:val="000000" w:themeColor="text1"/>
                <w:sz w:val="20"/>
                <w:szCs w:val="20"/>
                <w:lang w:val="en-US"/>
              </w:rPr>
            </w:pPr>
            <w:r w:rsidRPr="00CE0EDD">
              <w:rPr>
                <w:rFonts w:ascii="BC Sans" w:hAnsi="BC Sans" w:cs="Arial"/>
                <w:b/>
                <w:bCs/>
                <w:color w:val="000000" w:themeColor="text1"/>
                <w:sz w:val="20"/>
                <w:szCs w:val="20"/>
                <w:lang w:val="en-US"/>
              </w:rPr>
              <w:t>16</w:t>
            </w:r>
          </w:p>
        </w:tc>
        <w:tc>
          <w:tcPr>
            <w:tcW w:w="1520" w:type="dxa"/>
          </w:tcPr>
          <w:p w14:paraId="0A18B112"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704DA66D"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05B1FAD7" w14:textId="77777777" w:rsidTr="00F259E9">
        <w:trPr>
          <w:cnfStyle w:val="000000100000" w:firstRow="0" w:lastRow="0" w:firstColumn="0" w:lastColumn="0" w:oddVBand="0" w:evenVBand="0" w:oddHBand="1" w:evenHBand="0" w:firstRowFirstColumn="0" w:firstRowLastColumn="0" w:lastRowFirstColumn="0" w:lastRowLastColumn="0"/>
          <w:trHeight w:val="1114"/>
        </w:trPr>
        <w:tc>
          <w:tcPr>
            <w:cnfStyle w:val="001000000000" w:firstRow="0" w:lastRow="0" w:firstColumn="1" w:lastColumn="0" w:oddVBand="0" w:evenVBand="0" w:oddHBand="0" w:evenHBand="0" w:firstRowFirstColumn="0" w:firstRowLastColumn="0" w:lastRowFirstColumn="0" w:lastRowLastColumn="0"/>
            <w:tcW w:w="468" w:type="dxa"/>
          </w:tcPr>
          <w:p w14:paraId="25C69189" w14:textId="12AC3EEE" w:rsidR="001B0176" w:rsidRPr="00803BF3" w:rsidRDefault="006839CB"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8</w:t>
            </w:r>
          </w:p>
        </w:tc>
        <w:tc>
          <w:tcPr>
            <w:tcW w:w="4440" w:type="dxa"/>
          </w:tcPr>
          <w:p w14:paraId="5BE03E68" w14:textId="2E2F66FE" w:rsidR="00CE0EDD" w:rsidRDefault="00CE0EDD" w:rsidP="004735B1">
            <w:p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Pr>
                <w:rFonts w:ascii="BC Sans" w:hAnsi="BC Sans" w:cs="Arial"/>
                <w:color w:val="000000" w:themeColor="text1"/>
                <w:sz w:val="20"/>
                <w:szCs w:val="20"/>
                <w:lang w:val="en-US"/>
              </w:rPr>
              <w:t>(I</w:t>
            </w:r>
            <w:r w:rsidR="00EA6C7E">
              <w:rPr>
                <w:rFonts w:ascii="BC Sans" w:hAnsi="BC Sans" w:cs="Arial"/>
                <w:color w:val="000000" w:themeColor="text1"/>
                <w:sz w:val="20"/>
                <w:szCs w:val="20"/>
                <w:lang w:val="en-US"/>
              </w:rPr>
              <w:t>f</w:t>
            </w:r>
            <w:r>
              <w:rPr>
                <w:rFonts w:ascii="BC Sans" w:hAnsi="BC Sans" w:cs="Arial"/>
                <w:color w:val="000000" w:themeColor="text1"/>
                <w:sz w:val="20"/>
                <w:szCs w:val="20"/>
                <w:lang w:val="en-US"/>
              </w:rPr>
              <w:t xml:space="preserve"> not included in line </w:t>
            </w:r>
            <w:r w:rsidR="006839CB">
              <w:rPr>
                <w:rFonts w:ascii="BC Sans" w:hAnsi="BC Sans" w:cs="Arial"/>
                <w:color w:val="000000" w:themeColor="text1"/>
                <w:sz w:val="20"/>
                <w:szCs w:val="20"/>
                <w:lang w:val="en-US"/>
              </w:rPr>
              <w:t>7</w:t>
            </w:r>
            <w:r>
              <w:rPr>
                <w:rFonts w:ascii="BC Sans" w:hAnsi="BC Sans" w:cs="Arial"/>
                <w:color w:val="000000" w:themeColor="text1"/>
                <w:sz w:val="20"/>
                <w:szCs w:val="20"/>
                <w:lang w:val="en-US"/>
              </w:rPr>
              <w:t>)</w:t>
            </w:r>
          </w:p>
          <w:p w14:paraId="4DC9F86E" w14:textId="6AB5A125" w:rsidR="001B0176" w:rsidRPr="004735B1" w:rsidRDefault="00CE0EDD" w:rsidP="004735B1">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sidRPr="004735B1">
              <w:rPr>
                <w:rFonts w:ascii="BC Sans" w:hAnsi="BC Sans" w:cs="Arial"/>
                <w:color w:val="000000" w:themeColor="text1"/>
                <w:sz w:val="20"/>
                <w:szCs w:val="20"/>
                <w:lang w:val="en-US"/>
              </w:rPr>
              <w:t>Network management card for 1500VA UPS</w:t>
            </w:r>
            <w:r w:rsidR="006B1400">
              <w:rPr>
                <w:rFonts w:ascii="BC Sans" w:hAnsi="BC Sans" w:cs="Arial"/>
                <w:color w:val="000000" w:themeColor="text1"/>
                <w:sz w:val="20"/>
                <w:szCs w:val="20"/>
                <w:lang w:val="en-US"/>
              </w:rPr>
              <w:t>.</w:t>
            </w:r>
          </w:p>
        </w:tc>
        <w:tc>
          <w:tcPr>
            <w:tcW w:w="1520" w:type="dxa"/>
            <w:vAlign w:val="center"/>
          </w:tcPr>
          <w:p w14:paraId="584C6E9F" w14:textId="40AD79FE" w:rsidR="001B0176" w:rsidRPr="00CE0EDD" w:rsidRDefault="00CE0EDD" w:rsidP="00CE0EDD">
            <w:pPr>
              <w:spacing w:before="120"/>
              <w:jc w:val="center"/>
              <w:cnfStyle w:val="000000100000" w:firstRow="0" w:lastRow="0" w:firstColumn="0" w:lastColumn="0" w:oddVBand="0" w:evenVBand="0" w:oddHBand="1" w:evenHBand="0" w:firstRowFirstColumn="0" w:firstRowLastColumn="0" w:lastRowFirstColumn="0" w:lastRowLastColumn="0"/>
              <w:rPr>
                <w:rFonts w:ascii="BC Sans" w:hAnsi="BC Sans" w:cs="Arial"/>
                <w:b/>
                <w:bCs/>
                <w:color w:val="000000" w:themeColor="text1"/>
                <w:sz w:val="20"/>
                <w:szCs w:val="20"/>
                <w:lang w:val="en-US"/>
              </w:rPr>
            </w:pPr>
            <w:r w:rsidRPr="00CE0EDD">
              <w:rPr>
                <w:rFonts w:ascii="BC Sans" w:hAnsi="BC Sans" w:cs="Arial"/>
                <w:b/>
                <w:bCs/>
                <w:color w:val="000000" w:themeColor="text1"/>
                <w:sz w:val="20"/>
                <w:szCs w:val="20"/>
                <w:lang w:val="en-US"/>
              </w:rPr>
              <w:t>16</w:t>
            </w:r>
          </w:p>
        </w:tc>
        <w:tc>
          <w:tcPr>
            <w:tcW w:w="1520" w:type="dxa"/>
          </w:tcPr>
          <w:p w14:paraId="073CC1BA"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40E0A8A1"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5D66B5B4" w14:textId="77777777" w:rsidTr="2B6C1A2C">
        <w:tc>
          <w:tcPr>
            <w:cnfStyle w:val="001000000000" w:firstRow="0" w:lastRow="0" w:firstColumn="1" w:lastColumn="0" w:oddVBand="0" w:evenVBand="0" w:oddHBand="0" w:evenHBand="0" w:firstRowFirstColumn="0" w:firstRowLastColumn="0" w:lastRowFirstColumn="0" w:lastRowLastColumn="0"/>
            <w:tcW w:w="6428" w:type="dxa"/>
            <w:gridSpan w:val="3"/>
          </w:tcPr>
          <w:p w14:paraId="34030D5D" w14:textId="2E55766C"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SUBTOTAL</w:t>
            </w:r>
          </w:p>
        </w:tc>
        <w:tc>
          <w:tcPr>
            <w:tcW w:w="3040" w:type="dxa"/>
            <w:gridSpan w:val="2"/>
          </w:tcPr>
          <w:p w14:paraId="35F399F9" w14:textId="77777777" w:rsidR="00750519" w:rsidRPr="00803BF3" w:rsidRDefault="0075051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2F8CCEA8" w14:textId="77777777" w:rsidTr="2B6C1A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28" w:type="dxa"/>
            <w:gridSpan w:val="3"/>
          </w:tcPr>
          <w:p w14:paraId="23A4D200" w14:textId="1FACD638"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GST (5%)</w:t>
            </w:r>
          </w:p>
        </w:tc>
        <w:tc>
          <w:tcPr>
            <w:tcW w:w="3040" w:type="dxa"/>
            <w:gridSpan w:val="2"/>
          </w:tcPr>
          <w:p w14:paraId="2D87030D" w14:textId="77777777" w:rsidR="00750519" w:rsidRPr="00803BF3" w:rsidRDefault="0075051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46B6B6EB" w14:textId="77777777" w:rsidTr="2B6C1A2C">
        <w:tc>
          <w:tcPr>
            <w:cnfStyle w:val="001000000000" w:firstRow="0" w:lastRow="0" w:firstColumn="1" w:lastColumn="0" w:oddVBand="0" w:evenVBand="0" w:oddHBand="0" w:evenHBand="0" w:firstRowFirstColumn="0" w:firstRowLastColumn="0" w:lastRowFirstColumn="0" w:lastRowLastColumn="0"/>
            <w:tcW w:w="6428" w:type="dxa"/>
            <w:gridSpan w:val="3"/>
          </w:tcPr>
          <w:p w14:paraId="6DF8502F" w14:textId="6A943128"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 xml:space="preserve">PST (7%) </w:t>
            </w:r>
          </w:p>
        </w:tc>
        <w:tc>
          <w:tcPr>
            <w:tcW w:w="3040" w:type="dxa"/>
            <w:gridSpan w:val="2"/>
          </w:tcPr>
          <w:p w14:paraId="431CE62A" w14:textId="77777777" w:rsidR="00750519" w:rsidRPr="00803BF3" w:rsidRDefault="0075051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17426084" w14:textId="77777777" w:rsidTr="2B6C1A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28" w:type="dxa"/>
            <w:gridSpan w:val="3"/>
          </w:tcPr>
          <w:p w14:paraId="193AE98B" w14:textId="584BE224"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TOTAL ALL INCLUSIVE PRICE:</w:t>
            </w:r>
          </w:p>
        </w:tc>
        <w:tc>
          <w:tcPr>
            <w:tcW w:w="3040" w:type="dxa"/>
            <w:gridSpan w:val="2"/>
          </w:tcPr>
          <w:p w14:paraId="041E3E22" w14:textId="77777777" w:rsidR="00750519" w:rsidRPr="00803BF3" w:rsidRDefault="0075051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b/>
                <w:color w:val="000000" w:themeColor="text1"/>
                <w:sz w:val="20"/>
                <w:szCs w:val="20"/>
                <w:lang w:val="en-US"/>
              </w:rPr>
            </w:pPr>
            <w:r w:rsidRPr="00803BF3">
              <w:rPr>
                <w:rFonts w:ascii="BC Sans" w:hAnsi="BC Sans" w:cs="Arial"/>
                <w:b/>
                <w:color w:val="000000" w:themeColor="text1"/>
                <w:sz w:val="20"/>
                <w:szCs w:val="20"/>
                <w:lang w:val="en-US"/>
              </w:rPr>
              <w:t>$</w:t>
            </w:r>
          </w:p>
        </w:tc>
      </w:tr>
    </w:tbl>
    <w:p w14:paraId="687D6A56" w14:textId="77777777" w:rsidR="0094539D" w:rsidRDefault="0094539D">
      <w:pPr>
        <w:rPr>
          <w:rFonts w:ascii="BC Sans" w:hAnsi="BC Sans" w:cs="Arial"/>
          <w:sz w:val="20"/>
          <w:szCs w:val="20"/>
        </w:rPr>
      </w:pPr>
    </w:p>
    <w:p w14:paraId="7BCA56AF" w14:textId="77777777" w:rsidR="004E020B" w:rsidRDefault="004E020B">
      <w:pPr>
        <w:rPr>
          <w:rFonts w:ascii="BC Sans" w:hAnsi="BC Sans" w:cs="Arial"/>
          <w:sz w:val="20"/>
          <w:szCs w:val="20"/>
        </w:rPr>
      </w:pPr>
    </w:p>
    <w:tbl>
      <w:tblPr>
        <w:tblW w:w="9493" w:type="dxa"/>
        <w:tblLayout w:type="fixed"/>
        <w:tblLook w:val="01E0" w:firstRow="1" w:lastRow="1" w:firstColumn="1" w:lastColumn="1" w:noHBand="0" w:noVBand="0"/>
      </w:tblPr>
      <w:tblGrid>
        <w:gridCol w:w="7933"/>
        <w:gridCol w:w="1560"/>
      </w:tblGrid>
      <w:tr w:rsidR="00C63744" w:rsidRPr="00803BF3" w14:paraId="7A3C9FEF" w14:textId="77777777" w:rsidTr="00763749">
        <w:trPr>
          <w:trHeight w:val="1715"/>
        </w:trPr>
        <w:tc>
          <w:tcPr>
            <w:tcW w:w="7933" w:type="dxa"/>
            <w:tcBorders>
              <w:top w:val="single" w:sz="4" w:space="0" w:color="auto"/>
              <w:left w:val="single" w:sz="4" w:space="0" w:color="auto"/>
              <w:bottom w:val="single" w:sz="4" w:space="0" w:color="auto"/>
              <w:right w:val="single" w:sz="4" w:space="0" w:color="auto"/>
            </w:tcBorders>
          </w:tcPr>
          <w:p w14:paraId="028FDC7D" w14:textId="26720619" w:rsidR="00891798" w:rsidRPr="005569AB" w:rsidRDefault="00881AEC" w:rsidP="00891798">
            <w:pPr>
              <w:spacing w:before="120"/>
              <w:rPr>
                <w:rFonts w:ascii="BC Sans" w:hAnsi="BC Sans" w:cs="Arial"/>
                <w:color w:val="000000" w:themeColor="text1"/>
                <w:sz w:val="20"/>
                <w:szCs w:val="20"/>
              </w:rPr>
            </w:pPr>
            <w:r w:rsidRPr="00803BF3">
              <w:rPr>
                <w:rFonts w:ascii="BC Sans" w:hAnsi="BC Sans" w:cs="Arial"/>
                <w:color w:val="000000" w:themeColor="text1"/>
                <w:sz w:val="20"/>
                <w:szCs w:val="20"/>
              </w:rPr>
              <w:lastRenderedPageBreak/>
              <w:t xml:space="preserve">It is anticipated that a purchase order will be sent to the successful bidder </w:t>
            </w:r>
            <w:r w:rsidR="004B046A">
              <w:rPr>
                <w:rFonts w:ascii="BC Sans" w:hAnsi="BC Sans" w:cs="Arial"/>
                <w:color w:val="000000" w:themeColor="text1"/>
                <w:sz w:val="20"/>
                <w:szCs w:val="20"/>
              </w:rPr>
              <w:t>within a week of the close of this solicitation</w:t>
            </w:r>
            <w:r w:rsidR="00CC4FF1" w:rsidRPr="00803BF3">
              <w:rPr>
                <w:rFonts w:ascii="BC Sans" w:hAnsi="BC Sans" w:cs="Arial"/>
                <w:color w:val="000000" w:themeColor="text1"/>
                <w:sz w:val="20"/>
                <w:szCs w:val="20"/>
              </w:rPr>
              <w:t>.</w:t>
            </w:r>
            <w:r w:rsidRPr="00803BF3">
              <w:rPr>
                <w:rFonts w:ascii="BC Sans" w:hAnsi="BC Sans" w:cs="Arial"/>
                <w:color w:val="000000" w:themeColor="text1"/>
                <w:sz w:val="20"/>
                <w:szCs w:val="20"/>
              </w:rPr>
              <w:t xml:space="preserve"> Materials should be received at</w:t>
            </w:r>
            <w:r w:rsidR="00891798" w:rsidRPr="00803BF3">
              <w:rPr>
                <w:rFonts w:ascii="BC Sans" w:hAnsi="BC Sans" w:cs="Arial"/>
                <w:color w:val="000000" w:themeColor="text1"/>
                <w:sz w:val="20"/>
                <w:szCs w:val="20"/>
              </w:rPr>
              <w:t xml:space="preserve"> </w:t>
            </w:r>
            <w:r w:rsidR="004B046A">
              <w:rPr>
                <w:rFonts w:ascii="BC Sans" w:hAnsi="BC Sans" w:cs="Arial"/>
                <w:color w:val="000000" w:themeColor="text1"/>
                <w:sz w:val="20"/>
                <w:szCs w:val="20"/>
              </w:rPr>
              <w:t>1975 Field Road</w:t>
            </w:r>
            <w:r w:rsidR="00891798" w:rsidRPr="00803BF3">
              <w:rPr>
                <w:rFonts w:ascii="BC Sans" w:hAnsi="BC Sans" w:cs="Arial"/>
                <w:color w:val="000000" w:themeColor="text1"/>
                <w:sz w:val="20"/>
                <w:szCs w:val="20"/>
              </w:rPr>
              <w:t xml:space="preserve"> </w:t>
            </w:r>
            <w:r w:rsidRPr="00803BF3">
              <w:rPr>
                <w:rFonts w:ascii="BC Sans" w:hAnsi="BC Sans" w:cs="Arial"/>
                <w:color w:val="000000" w:themeColor="text1"/>
                <w:sz w:val="20"/>
                <w:szCs w:val="20"/>
              </w:rPr>
              <w:t xml:space="preserve">no later than </w:t>
            </w:r>
            <w:r w:rsidR="004B046A">
              <w:rPr>
                <w:rFonts w:ascii="BC Sans" w:hAnsi="BC Sans" w:cs="Arial"/>
                <w:color w:val="000000" w:themeColor="text1"/>
                <w:sz w:val="20"/>
                <w:szCs w:val="20"/>
              </w:rPr>
              <w:t>June 15, 2026</w:t>
            </w:r>
            <w:r w:rsidRPr="00803BF3">
              <w:rPr>
                <w:rFonts w:ascii="BC Sans" w:hAnsi="BC Sans" w:cs="Arial"/>
                <w:color w:val="000000" w:themeColor="text1"/>
                <w:sz w:val="20"/>
                <w:szCs w:val="20"/>
              </w:rPr>
              <w:t>. State your g</w:t>
            </w:r>
            <w:r w:rsidR="00C63744" w:rsidRPr="00803BF3">
              <w:rPr>
                <w:rFonts w:ascii="BC Sans" w:hAnsi="BC Sans" w:cs="Arial"/>
                <w:color w:val="000000" w:themeColor="text1"/>
                <w:sz w:val="20"/>
                <w:szCs w:val="20"/>
              </w:rPr>
              <w:t>uaranteed delivery time from receipt of purchase order</w:t>
            </w:r>
            <w:r w:rsidRPr="00803BF3">
              <w:rPr>
                <w:rFonts w:ascii="BC Sans" w:hAnsi="BC Sans" w:cs="Arial"/>
                <w:color w:val="000000" w:themeColor="text1"/>
                <w:sz w:val="20"/>
                <w:szCs w:val="20"/>
              </w:rPr>
              <w:t>.</w:t>
            </w:r>
          </w:p>
        </w:tc>
        <w:tc>
          <w:tcPr>
            <w:tcW w:w="1560" w:type="dxa"/>
            <w:tcBorders>
              <w:top w:val="single" w:sz="4" w:space="0" w:color="auto"/>
              <w:left w:val="single" w:sz="4" w:space="0" w:color="auto"/>
              <w:bottom w:val="single" w:sz="4" w:space="0" w:color="auto"/>
              <w:right w:val="single" w:sz="4" w:space="0" w:color="auto"/>
            </w:tcBorders>
          </w:tcPr>
          <w:p w14:paraId="640A4D19" w14:textId="77777777" w:rsidR="00C63744" w:rsidRPr="00803BF3" w:rsidRDefault="003F7A4F" w:rsidP="004E020B">
            <w:pPr>
              <w:spacing w:before="120"/>
              <w:jc w:val="right"/>
              <w:rPr>
                <w:rFonts w:ascii="BC Sans" w:hAnsi="BC Sans" w:cs="Arial"/>
                <w:color w:val="000000"/>
                <w:sz w:val="20"/>
                <w:szCs w:val="20"/>
                <w:lang w:val="en-US"/>
              </w:rPr>
            </w:pPr>
            <w:r w:rsidRPr="00803BF3">
              <w:rPr>
                <w:rFonts w:ascii="BC Sans" w:hAnsi="BC Sans" w:cs="Arial"/>
                <w:color w:val="003300"/>
                <w:sz w:val="20"/>
                <w:szCs w:val="20"/>
                <w:lang w:val="en-US"/>
              </w:rPr>
              <w:t xml:space="preserve"> </w:t>
            </w:r>
            <w:r w:rsidR="00C63744" w:rsidRPr="00803BF3">
              <w:rPr>
                <w:rFonts w:ascii="BC Sans" w:hAnsi="BC Sans" w:cs="Arial"/>
                <w:color w:val="000000"/>
                <w:sz w:val="20"/>
                <w:szCs w:val="20"/>
                <w:lang w:val="en-US"/>
              </w:rPr>
              <w:t xml:space="preserve">days </w:t>
            </w:r>
          </w:p>
        </w:tc>
      </w:tr>
    </w:tbl>
    <w:p w14:paraId="02D07B3B" w14:textId="77777777" w:rsidR="009E1344" w:rsidRPr="00803BF3" w:rsidRDefault="009E1344" w:rsidP="008201DE">
      <w:pPr>
        <w:rPr>
          <w:rFonts w:ascii="BC Sans" w:hAnsi="BC Sans" w:cs="Arial"/>
          <w:b/>
          <w:color w:val="000000" w:themeColor="text1"/>
          <w:sz w:val="20"/>
          <w:szCs w:val="20"/>
        </w:rPr>
      </w:pPr>
    </w:p>
    <w:tbl>
      <w:tblPr>
        <w:tblW w:w="9475" w:type="dxa"/>
        <w:tblInd w:w="18" w:type="dxa"/>
        <w:tblLayout w:type="fixed"/>
        <w:tblLook w:val="01E0" w:firstRow="1" w:lastRow="1" w:firstColumn="1" w:lastColumn="1" w:noHBand="0" w:noVBand="0"/>
      </w:tblPr>
      <w:tblGrid>
        <w:gridCol w:w="9475"/>
      </w:tblGrid>
      <w:tr w:rsidR="00E64E46" w:rsidRPr="00803BF3" w14:paraId="08100791" w14:textId="77777777" w:rsidTr="61C632F9">
        <w:tc>
          <w:tcPr>
            <w:tcW w:w="9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478B16" w14:textId="77777777" w:rsidR="00AA6832" w:rsidRDefault="00457758" w:rsidP="009E1344">
            <w:pPr>
              <w:rPr>
                <w:rFonts w:ascii="BC Sans" w:hAnsi="BC Sans" w:cs="Arial"/>
                <w:b/>
                <w:color w:val="000000" w:themeColor="text1"/>
                <w:sz w:val="20"/>
                <w:szCs w:val="20"/>
              </w:rPr>
            </w:pPr>
            <w:r>
              <w:rPr>
                <w:rFonts w:ascii="BC Sans" w:hAnsi="BC Sans" w:cs="Arial"/>
                <w:b/>
                <w:color w:val="000000" w:themeColor="text1"/>
                <w:sz w:val="20"/>
                <w:szCs w:val="20"/>
              </w:rPr>
              <w:t>Warranty</w:t>
            </w:r>
            <w:r w:rsidR="00AA6832">
              <w:rPr>
                <w:rFonts w:ascii="BC Sans" w:hAnsi="BC Sans" w:cs="Arial"/>
                <w:b/>
                <w:color w:val="000000" w:themeColor="text1"/>
                <w:sz w:val="20"/>
                <w:szCs w:val="20"/>
              </w:rPr>
              <w:t>.</w:t>
            </w:r>
          </w:p>
          <w:p w14:paraId="1B257AD8" w14:textId="765B1367" w:rsidR="00A90864" w:rsidRDefault="00F27339" w:rsidP="009E1344">
            <w:pPr>
              <w:rPr>
                <w:rFonts w:ascii="BC Sans" w:hAnsi="BC Sans" w:cs="Arial"/>
                <w:bCs/>
                <w:color w:val="000000" w:themeColor="text1"/>
                <w:sz w:val="20"/>
                <w:szCs w:val="20"/>
              </w:rPr>
            </w:pPr>
            <w:r>
              <w:rPr>
                <w:rFonts w:ascii="BC Sans" w:hAnsi="BC Sans" w:cs="Arial"/>
                <w:bCs/>
                <w:color w:val="000000" w:themeColor="text1"/>
                <w:sz w:val="20"/>
                <w:szCs w:val="20"/>
              </w:rPr>
              <w:t>The</w:t>
            </w:r>
            <w:r w:rsidR="00B81CF7">
              <w:rPr>
                <w:rFonts w:ascii="BC Sans" w:hAnsi="BC Sans" w:cs="Arial"/>
                <w:bCs/>
                <w:color w:val="000000" w:themeColor="text1"/>
                <w:sz w:val="20"/>
                <w:szCs w:val="20"/>
              </w:rPr>
              <w:t xml:space="preserve"> </w:t>
            </w:r>
            <w:r w:rsidR="00C73429">
              <w:rPr>
                <w:rFonts w:ascii="BC Sans" w:hAnsi="BC Sans" w:cs="Arial"/>
                <w:bCs/>
                <w:color w:val="000000" w:themeColor="text1"/>
                <w:sz w:val="20"/>
                <w:szCs w:val="20"/>
              </w:rPr>
              <w:t xml:space="preserve">products </w:t>
            </w:r>
            <w:r w:rsidR="00A90864">
              <w:rPr>
                <w:rFonts w:ascii="BC Sans" w:hAnsi="BC Sans" w:cs="Arial"/>
                <w:bCs/>
                <w:color w:val="000000" w:themeColor="text1"/>
                <w:sz w:val="20"/>
                <w:szCs w:val="20"/>
              </w:rPr>
              <w:t>will</w:t>
            </w:r>
            <w:r w:rsidR="00C73429">
              <w:rPr>
                <w:rFonts w:ascii="BC Sans" w:hAnsi="BC Sans" w:cs="Arial"/>
                <w:bCs/>
                <w:color w:val="000000" w:themeColor="text1"/>
                <w:sz w:val="20"/>
                <w:szCs w:val="20"/>
              </w:rPr>
              <w:t xml:space="preserve"> need to have a warranty period, covering any </w:t>
            </w:r>
            <w:r w:rsidR="00A90864">
              <w:rPr>
                <w:rFonts w:ascii="BC Sans" w:hAnsi="BC Sans" w:cs="Arial"/>
                <w:bCs/>
                <w:color w:val="000000" w:themeColor="text1"/>
                <w:sz w:val="20"/>
                <w:szCs w:val="20"/>
              </w:rPr>
              <w:t>defects</w:t>
            </w:r>
            <w:r w:rsidR="00C73429">
              <w:rPr>
                <w:rFonts w:ascii="BC Sans" w:hAnsi="BC Sans" w:cs="Arial"/>
                <w:bCs/>
                <w:color w:val="000000" w:themeColor="text1"/>
                <w:sz w:val="20"/>
                <w:szCs w:val="20"/>
              </w:rPr>
              <w:t xml:space="preserve"> in materials or workman ship for a period of at least two (2) years, </w:t>
            </w:r>
            <w:r w:rsidR="00A90864">
              <w:rPr>
                <w:rFonts w:ascii="BC Sans" w:hAnsi="BC Sans" w:cs="Arial"/>
                <w:bCs/>
                <w:color w:val="000000" w:themeColor="text1"/>
                <w:sz w:val="20"/>
                <w:szCs w:val="20"/>
              </w:rPr>
              <w:t>as well as</w:t>
            </w:r>
            <w:r w:rsidR="00F259E9">
              <w:rPr>
                <w:rFonts w:ascii="BC Sans" w:hAnsi="BC Sans" w:cs="Arial"/>
                <w:bCs/>
                <w:color w:val="000000" w:themeColor="text1"/>
                <w:sz w:val="20"/>
                <w:szCs w:val="20"/>
              </w:rPr>
              <w:t xml:space="preserve"> three (3) </w:t>
            </w:r>
            <w:r w:rsidR="004413DF">
              <w:rPr>
                <w:rFonts w:ascii="BC Sans" w:hAnsi="BC Sans" w:cs="Arial"/>
                <w:bCs/>
                <w:color w:val="000000" w:themeColor="text1"/>
                <w:sz w:val="20"/>
                <w:szCs w:val="20"/>
              </w:rPr>
              <w:t xml:space="preserve">manufacture warranty for the products. </w:t>
            </w:r>
          </w:p>
          <w:p w14:paraId="13142D06" w14:textId="42B7F4F6" w:rsidR="008201DE" w:rsidRPr="00803BF3" w:rsidRDefault="004413DF" w:rsidP="004413DF">
            <w:pPr>
              <w:rPr>
                <w:rFonts w:ascii="BC Sans" w:hAnsi="BC Sans" w:cs="Arial"/>
                <w:color w:val="000000" w:themeColor="text1"/>
                <w:sz w:val="20"/>
                <w:szCs w:val="20"/>
                <w:lang w:val="en-US"/>
              </w:rPr>
            </w:pPr>
            <w:r>
              <w:rPr>
                <w:rFonts w:ascii="BC Sans" w:hAnsi="BC Sans" w:cs="Arial"/>
                <w:bCs/>
                <w:color w:val="000000" w:themeColor="text1"/>
                <w:sz w:val="20"/>
                <w:szCs w:val="20"/>
              </w:rPr>
              <w:t>Proponents need to d</w:t>
            </w:r>
            <w:r w:rsidR="00457758">
              <w:rPr>
                <w:rFonts w:ascii="BC Sans" w:hAnsi="BC Sans" w:cs="Arial"/>
                <w:color w:val="000000" w:themeColor="text1"/>
                <w:sz w:val="20"/>
                <w:szCs w:val="20"/>
              </w:rPr>
              <w:t xml:space="preserve">escribe the warranty </w:t>
            </w:r>
            <w:r>
              <w:rPr>
                <w:rFonts w:ascii="BC Sans" w:hAnsi="BC Sans" w:cs="Arial"/>
                <w:color w:val="000000" w:themeColor="text1"/>
                <w:sz w:val="20"/>
                <w:szCs w:val="20"/>
              </w:rPr>
              <w:t>for this purchase; i</w:t>
            </w:r>
            <w:r w:rsidR="00457758">
              <w:rPr>
                <w:rFonts w:ascii="BC Sans" w:hAnsi="BC Sans" w:cs="Arial"/>
                <w:color w:val="000000" w:themeColor="text1"/>
                <w:sz w:val="20"/>
                <w:szCs w:val="20"/>
              </w:rPr>
              <w:t xml:space="preserve">f extended warranty options are available, provide a list and pricing for each. The </w:t>
            </w:r>
            <w:r w:rsidR="00876032">
              <w:rPr>
                <w:rFonts w:ascii="BC Sans" w:hAnsi="BC Sans" w:cs="Arial"/>
                <w:color w:val="000000" w:themeColor="text1"/>
                <w:sz w:val="20"/>
                <w:szCs w:val="20"/>
              </w:rPr>
              <w:t xml:space="preserve">Regional District </w:t>
            </w:r>
            <w:r w:rsidR="00457758">
              <w:rPr>
                <w:rFonts w:ascii="BC Sans" w:hAnsi="BC Sans" w:cs="Arial"/>
                <w:color w:val="000000" w:themeColor="text1"/>
                <w:sz w:val="20"/>
                <w:szCs w:val="20"/>
              </w:rPr>
              <w:t>makes no commitment to purchase extended warranty.</w:t>
            </w:r>
          </w:p>
        </w:tc>
      </w:tr>
      <w:tr w:rsidR="008201DE" w:rsidRPr="00803BF3" w14:paraId="2D4550EC" w14:textId="77777777" w:rsidTr="0097341B">
        <w:trPr>
          <w:trHeight w:val="3880"/>
        </w:trPr>
        <w:tc>
          <w:tcPr>
            <w:tcW w:w="9475" w:type="dxa"/>
            <w:tcBorders>
              <w:top w:val="single" w:sz="4" w:space="0" w:color="auto"/>
              <w:left w:val="single" w:sz="4" w:space="0" w:color="auto"/>
              <w:bottom w:val="single" w:sz="4" w:space="0" w:color="auto"/>
              <w:right w:val="single" w:sz="4" w:space="0" w:color="auto"/>
            </w:tcBorders>
          </w:tcPr>
          <w:p w14:paraId="69FEFB9F" w14:textId="77777777" w:rsidR="008201DE" w:rsidRPr="00803BF3" w:rsidRDefault="003F7A4F" w:rsidP="006F1D55">
            <w:pPr>
              <w:rPr>
                <w:rFonts w:ascii="BC Sans" w:hAnsi="BC Sans" w:cs="Arial"/>
                <w:sz w:val="20"/>
                <w:szCs w:val="20"/>
                <w:lang w:val="en-US"/>
              </w:rPr>
            </w:pPr>
            <w:r w:rsidRPr="00803BF3">
              <w:rPr>
                <w:rFonts w:ascii="BC Sans" w:hAnsi="BC Sans" w:cs="Arial"/>
                <w:sz w:val="20"/>
                <w:szCs w:val="20"/>
                <w:lang w:val="en-US"/>
              </w:rPr>
              <w:t xml:space="preserve"> </w:t>
            </w:r>
          </w:p>
          <w:p w14:paraId="7607FA92" w14:textId="77777777" w:rsidR="008201DE" w:rsidRPr="00803BF3" w:rsidRDefault="008201DE" w:rsidP="006F1D55">
            <w:pPr>
              <w:rPr>
                <w:rFonts w:ascii="BC Sans" w:hAnsi="BC Sans" w:cs="Arial"/>
                <w:sz w:val="20"/>
                <w:szCs w:val="20"/>
                <w:lang w:val="en-US"/>
              </w:rPr>
            </w:pPr>
          </w:p>
          <w:p w14:paraId="2B249DE3" w14:textId="77777777" w:rsidR="008201DE" w:rsidRPr="00803BF3" w:rsidRDefault="008201DE" w:rsidP="006F1D55">
            <w:pPr>
              <w:rPr>
                <w:rFonts w:ascii="BC Sans" w:hAnsi="BC Sans" w:cs="Arial"/>
                <w:sz w:val="20"/>
                <w:szCs w:val="20"/>
                <w:lang w:val="en-US"/>
              </w:rPr>
            </w:pPr>
          </w:p>
          <w:p w14:paraId="36C9E834" w14:textId="77777777" w:rsidR="008201DE" w:rsidRPr="00803BF3" w:rsidRDefault="008201DE" w:rsidP="006F1D55">
            <w:pPr>
              <w:rPr>
                <w:rFonts w:ascii="BC Sans" w:hAnsi="BC Sans" w:cs="Arial"/>
                <w:sz w:val="20"/>
                <w:szCs w:val="20"/>
                <w:lang w:val="en-US"/>
              </w:rPr>
            </w:pPr>
          </w:p>
          <w:p w14:paraId="7ADDEB74" w14:textId="77777777" w:rsidR="008201DE" w:rsidRPr="00803BF3" w:rsidRDefault="008201DE" w:rsidP="006F1D55">
            <w:pPr>
              <w:rPr>
                <w:rFonts w:ascii="BC Sans" w:hAnsi="BC Sans" w:cs="Arial"/>
                <w:sz w:val="20"/>
                <w:szCs w:val="20"/>
                <w:lang w:val="en-US"/>
              </w:rPr>
            </w:pPr>
          </w:p>
          <w:p w14:paraId="2E9EB5CE" w14:textId="77777777" w:rsidR="008201DE" w:rsidRPr="00803BF3" w:rsidRDefault="008201DE" w:rsidP="006F1D55">
            <w:pPr>
              <w:rPr>
                <w:rFonts w:ascii="BC Sans" w:hAnsi="BC Sans" w:cs="Arial"/>
                <w:sz w:val="20"/>
                <w:szCs w:val="20"/>
                <w:lang w:val="en-US"/>
              </w:rPr>
            </w:pPr>
          </w:p>
          <w:p w14:paraId="19B172A2" w14:textId="77777777" w:rsidR="008201DE" w:rsidRPr="00803BF3" w:rsidRDefault="008201DE" w:rsidP="006F1D55">
            <w:pPr>
              <w:rPr>
                <w:rFonts w:ascii="BC Sans" w:hAnsi="BC Sans" w:cs="Arial"/>
                <w:sz w:val="20"/>
                <w:szCs w:val="20"/>
                <w:lang w:val="en-US"/>
              </w:rPr>
            </w:pPr>
          </w:p>
          <w:p w14:paraId="47877FAD" w14:textId="77777777" w:rsidR="008201DE" w:rsidRPr="00803BF3" w:rsidRDefault="008201DE" w:rsidP="006F1D55">
            <w:pPr>
              <w:rPr>
                <w:rFonts w:ascii="BC Sans" w:hAnsi="BC Sans" w:cs="Arial"/>
                <w:sz w:val="20"/>
                <w:szCs w:val="20"/>
                <w:lang w:val="en-US"/>
              </w:rPr>
            </w:pPr>
          </w:p>
          <w:p w14:paraId="3439ECFC" w14:textId="77777777" w:rsidR="008201DE" w:rsidRPr="00803BF3" w:rsidRDefault="008201DE" w:rsidP="006F1D55">
            <w:pPr>
              <w:rPr>
                <w:rFonts w:ascii="BC Sans" w:hAnsi="BC Sans" w:cs="Arial"/>
                <w:sz w:val="20"/>
                <w:szCs w:val="20"/>
                <w:lang w:val="en-US"/>
              </w:rPr>
            </w:pPr>
          </w:p>
        </w:tc>
      </w:tr>
    </w:tbl>
    <w:p w14:paraId="573E2B40" w14:textId="77777777" w:rsidR="00151D4A" w:rsidRDefault="00151D4A" w:rsidP="00AF7A78">
      <w:pPr>
        <w:rPr>
          <w:rFonts w:ascii="BC Sans" w:hAnsi="BC Sans" w:cs="Arial"/>
          <w:sz w:val="20"/>
          <w:szCs w:val="20"/>
        </w:rPr>
      </w:pPr>
    </w:p>
    <w:p w14:paraId="6CD00F48" w14:textId="77777777" w:rsidR="00CC399B" w:rsidRDefault="00CC399B" w:rsidP="00AF7A78">
      <w:pPr>
        <w:rPr>
          <w:rFonts w:ascii="BC Sans" w:hAnsi="BC Sans" w:cs="Arial"/>
          <w:sz w:val="20"/>
          <w:szCs w:val="20"/>
        </w:rPr>
      </w:pPr>
    </w:p>
    <w:tbl>
      <w:tblPr>
        <w:tblW w:w="9475" w:type="dxa"/>
        <w:tblInd w:w="18" w:type="dxa"/>
        <w:tblLayout w:type="fixed"/>
        <w:tblLook w:val="01E0" w:firstRow="1" w:lastRow="1" w:firstColumn="1" w:lastColumn="1" w:noHBand="0" w:noVBand="0"/>
      </w:tblPr>
      <w:tblGrid>
        <w:gridCol w:w="9475"/>
      </w:tblGrid>
      <w:tr w:rsidR="0097341B" w:rsidRPr="00803BF3" w14:paraId="5E34DC4E" w14:textId="77777777" w:rsidTr="0097341B">
        <w:tc>
          <w:tcPr>
            <w:tcW w:w="9475" w:type="dxa"/>
            <w:tcBorders>
              <w:top w:val="single" w:sz="4" w:space="0" w:color="auto"/>
              <w:left w:val="single" w:sz="4" w:space="0" w:color="auto"/>
              <w:bottom w:val="single" w:sz="4" w:space="0" w:color="auto"/>
              <w:right w:val="single" w:sz="4" w:space="0" w:color="auto"/>
            </w:tcBorders>
            <w:shd w:val="clear" w:color="auto" w:fill="D9D9D9"/>
          </w:tcPr>
          <w:p w14:paraId="4F753310" w14:textId="77777777" w:rsidR="0097341B" w:rsidRPr="00803BF3" w:rsidRDefault="0097341B">
            <w:pPr>
              <w:rPr>
                <w:rFonts w:ascii="BC Sans" w:hAnsi="BC Sans" w:cs="Arial"/>
                <w:color w:val="000000" w:themeColor="text1"/>
                <w:sz w:val="20"/>
                <w:szCs w:val="20"/>
                <w:lang w:val="en-US"/>
              </w:rPr>
            </w:pPr>
            <w:r w:rsidRPr="00803BF3">
              <w:rPr>
                <w:rFonts w:ascii="BC Sans" w:hAnsi="BC Sans" w:cs="Arial"/>
                <w:b/>
                <w:color w:val="000000" w:themeColor="text1"/>
                <w:sz w:val="20"/>
                <w:szCs w:val="20"/>
              </w:rPr>
              <w:t xml:space="preserve">Sustainable Social Procurement: </w:t>
            </w:r>
            <w:r w:rsidRPr="00803BF3">
              <w:rPr>
                <w:rFonts w:ascii="BC Sans" w:hAnsi="BC Sans" w:cs="Arial"/>
                <w:color w:val="000000" w:themeColor="text1"/>
                <w:sz w:val="20"/>
                <w:szCs w:val="20"/>
              </w:rPr>
              <w:t xml:space="preserve"> Describe any environmental and social factors. </w:t>
            </w:r>
          </w:p>
        </w:tc>
      </w:tr>
      <w:tr w:rsidR="0097341B" w:rsidRPr="00803BF3" w14:paraId="0FC7FCE0" w14:textId="77777777" w:rsidTr="0097341B">
        <w:trPr>
          <w:trHeight w:val="3115"/>
        </w:trPr>
        <w:tc>
          <w:tcPr>
            <w:tcW w:w="9475" w:type="dxa"/>
            <w:tcBorders>
              <w:top w:val="single" w:sz="4" w:space="0" w:color="auto"/>
              <w:left w:val="single" w:sz="4" w:space="0" w:color="auto"/>
              <w:bottom w:val="single" w:sz="4" w:space="0" w:color="auto"/>
              <w:right w:val="single" w:sz="4" w:space="0" w:color="auto"/>
            </w:tcBorders>
          </w:tcPr>
          <w:p w14:paraId="2CF480F7" w14:textId="77777777" w:rsidR="0097341B" w:rsidRPr="00803BF3" w:rsidRDefault="0097341B">
            <w:pPr>
              <w:rPr>
                <w:rFonts w:ascii="BC Sans" w:hAnsi="BC Sans" w:cs="Arial"/>
                <w:sz w:val="20"/>
                <w:szCs w:val="20"/>
                <w:lang w:val="en-US"/>
              </w:rPr>
            </w:pPr>
          </w:p>
          <w:p w14:paraId="3B045B66" w14:textId="77777777" w:rsidR="0097341B" w:rsidRPr="00803BF3" w:rsidRDefault="0097341B">
            <w:pPr>
              <w:rPr>
                <w:rFonts w:ascii="BC Sans" w:hAnsi="BC Sans" w:cs="Arial"/>
                <w:sz w:val="20"/>
                <w:szCs w:val="20"/>
                <w:lang w:val="en-US"/>
              </w:rPr>
            </w:pPr>
          </w:p>
          <w:p w14:paraId="31331F76" w14:textId="77777777" w:rsidR="0097341B" w:rsidRPr="00803BF3" w:rsidRDefault="0097341B">
            <w:pPr>
              <w:rPr>
                <w:rFonts w:ascii="BC Sans" w:hAnsi="BC Sans" w:cs="Arial"/>
                <w:sz w:val="20"/>
                <w:szCs w:val="20"/>
                <w:lang w:val="en-US"/>
              </w:rPr>
            </w:pPr>
          </w:p>
          <w:p w14:paraId="114ACFAE" w14:textId="77777777" w:rsidR="0097341B" w:rsidRPr="00803BF3" w:rsidRDefault="0097341B">
            <w:pPr>
              <w:rPr>
                <w:rFonts w:ascii="BC Sans" w:hAnsi="BC Sans" w:cs="Arial"/>
                <w:sz w:val="20"/>
                <w:szCs w:val="20"/>
                <w:lang w:val="en-US"/>
              </w:rPr>
            </w:pPr>
          </w:p>
          <w:p w14:paraId="7E0E0991" w14:textId="77777777" w:rsidR="0097341B" w:rsidRPr="00803BF3" w:rsidRDefault="0097341B">
            <w:pPr>
              <w:rPr>
                <w:rFonts w:ascii="BC Sans" w:hAnsi="BC Sans" w:cs="Arial"/>
                <w:sz w:val="20"/>
                <w:szCs w:val="20"/>
                <w:lang w:val="en-US"/>
              </w:rPr>
            </w:pPr>
          </w:p>
          <w:p w14:paraId="7B920B30" w14:textId="77777777" w:rsidR="0097341B" w:rsidRPr="00803BF3" w:rsidRDefault="0097341B">
            <w:pPr>
              <w:rPr>
                <w:rFonts w:ascii="BC Sans" w:hAnsi="BC Sans" w:cs="Arial"/>
                <w:sz w:val="20"/>
                <w:szCs w:val="20"/>
                <w:lang w:val="en-US"/>
              </w:rPr>
            </w:pPr>
          </w:p>
          <w:p w14:paraId="2CC43909" w14:textId="77777777" w:rsidR="0097341B" w:rsidRPr="00803BF3" w:rsidRDefault="0097341B">
            <w:pPr>
              <w:rPr>
                <w:rFonts w:ascii="BC Sans" w:hAnsi="BC Sans" w:cs="Arial"/>
                <w:sz w:val="20"/>
                <w:szCs w:val="20"/>
                <w:lang w:val="en-US"/>
              </w:rPr>
            </w:pPr>
          </w:p>
          <w:p w14:paraId="7ECCC6D6" w14:textId="77777777" w:rsidR="0097341B" w:rsidRPr="00803BF3" w:rsidRDefault="0097341B">
            <w:pPr>
              <w:rPr>
                <w:rFonts w:ascii="BC Sans" w:hAnsi="BC Sans" w:cs="Arial"/>
                <w:sz w:val="20"/>
                <w:szCs w:val="20"/>
                <w:lang w:val="en-US"/>
              </w:rPr>
            </w:pPr>
          </w:p>
          <w:p w14:paraId="10F50545" w14:textId="77777777" w:rsidR="0097341B" w:rsidRPr="00803BF3" w:rsidRDefault="0097341B">
            <w:pPr>
              <w:rPr>
                <w:rFonts w:ascii="BC Sans" w:hAnsi="BC Sans" w:cs="Arial"/>
                <w:sz w:val="20"/>
                <w:szCs w:val="20"/>
                <w:lang w:val="en-US"/>
              </w:rPr>
            </w:pPr>
          </w:p>
          <w:p w14:paraId="22D7CF8E" w14:textId="77777777" w:rsidR="0097341B" w:rsidRPr="00803BF3" w:rsidRDefault="0097341B">
            <w:pPr>
              <w:rPr>
                <w:rFonts w:ascii="BC Sans" w:hAnsi="BC Sans" w:cs="Arial"/>
                <w:sz w:val="20"/>
                <w:szCs w:val="20"/>
                <w:lang w:val="en-US"/>
              </w:rPr>
            </w:pPr>
          </w:p>
          <w:p w14:paraId="4C4249DC" w14:textId="77777777" w:rsidR="0097341B" w:rsidRPr="00803BF3" w:rsidRDefault="0097341B">
            <w:pPr>
              <w:rPr>
                <w:rFonts w:ascii="BC Sans" w:hAnsi="BC Sans" w:cs="Arial"/>
                <w:sz w:val="20"/>
                <w:szCs w:val="20"/>
                <w:lang w:val="en-US"/>
              </w:rPr>
            </w:pPr>
          </w:p>
          <w:p w14:paraId="26185D82" w14:textId="77777777" w:rsidR="0097341B" w:rsidRPr="00803BF3" w:rsidRDefault="0097341B">
            <w:pPr>
              <w:rPr>
                <w:rFonts w:ascii="BC Sans" w:hAnsi="BC Sans" w:cs="Arial"/>
                <w:sz w:val="20"/>
                <w:szCs w:val="20"/>
                <w:lang w:val="en-US"/>
              </w:rPr>
            </w:pPr>
          </w:p>
        </w:tc>
      </w:tr>
    </w:tbl>
    <w:p w14:paraId="74DF00DB" w14:textId="77777777" w:rsidR="00CC399B" w:rsidRPr="00803BF3" w:rsidRDefault="00CC399B" w:rsidP="00AF7A78">
      <w:pPr>
        <w:rPr>
          <w:rFonts w:ascii="BC Sans" w:hAnsi="BC Sans" w:cs="Arial"/>
          <w:sz w:val="20"/>
          <w:szCs w:val="20"/>
        </w:rPr>
      </w:pPr>
    </w:p>
    <w:tbl>
      <w:tblPr>
        <w:tblW w:w="9475" w:type="dxa"/>
        <w:tblInd w:w="18" w:type="dxa"/>
        <w:tblLayout w:type="fixed"/>
        <w:tblLook w:val="01E0" w:firstRow="1" w:lastRow="1" w:firstColumn="1" w:lastColumn="1" w:noHBand="0" w:noVBand="0"/>
      </w:tblPr>
      <w:tblGrid>
        <w:gridCol w:w="9475"/>
      </w:tblGrid>
      <w:tr w:rsidR="00113D95" w:rsidRPr="00803BF3" w14:paraId="092261F8" w14:textId="77777777" w:rsidTr="61C632F9">
        <w:tc>
          <w:tcPr>
            <w:tcW w:w="9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7D047F" w14:textId="76D37A6C" w:rsidR="00113D95" w:rsidRPr="00803BF3" w:rsidRDefault="00113D95">
            <w:pPr>
              <w:rPr>
                <w:rFonts w:ascii="BC Sans" w:hAnsi="BC Sans" w:cs="Arial"/>
                <w:color w:val="000000" w:themeColor="text1"/>
                <w:sz w:val="20"/>
                <w:szCs w:val="20"/>
                <w:lang w:val="en-US"/>
              </w:rPr>
            </w:pPr>
            <w:r>
              <w:rPr>
                <w:rFonts w:ascii="BC Sans" w:hAnsi="BC Sans" w:cs="Arial"/>
                <w:b/>
                <w:color w:val="000000" w:themeColor="text1"/>
                <w:sz w:val="20"/>
                <w:szCs w:val="20"/>
              </w:rPr>
              <w:t xml:space="preserve">Equivalent </w:t>
            </w:r>
            <w:r w:rsidR="00371A2A">
              <w:rPr>
                <w:rFonts w:ascii="BC Sans" w:hAnsi="BC Sans" w:cs="Arial"/>
                <w:b/>
                <w:color w:val="000000" w:themeColor="text1"/>
                <w:sz w:val="20"/>
                <w:szCs w:val="20"/>
              </w:rPr>
              <w:t xml:space="preserve">UPS </w:t>
            </w:r>
            <w:r w:rsidR="0097341B">
              <w:rPr>
                <w:rFonts w:ascii="BC Sans" w:hAnsi="BC Sans" w:cs="Arial"/>
                <w:b/>
                <w:color w:val="000000" w:themeColor="text1"/>
                <w:sz w:val="20"/>
                <w:szCs w:val="20"/>
              </w:rPr>
              <w:t>Devices</w:t>
            </w:r>
            <w:r w:rsidRPr="00803BF3">
              <w:rPr>
                <w:rFonts w:ascii="BC Sans" w:hAnsi="BC Sans" w:cs="Arial"/>
                <w:b/>
                <w:color w:val="000000" w:themeColor="text1"/>
                <w:sz w:val="20"/>
                <w:szCs w:val="20"/>
              </w:rPr>
              <w:t xml:space="preserve">: </w:t>
            </w:r>
            <w:r w:rsidRPr="00803BF3">
              <w:rPr>
                <w:rFonts w:ascii="BC Sans" w:hAnsi="BC Sans" w:cs="Arial"/>
                <w:color w:val="000000" w:themeColor="text1"/>
                <w:sz w:val="20"/>
                <w:szCs w:val="20"/>
              </w:rPr>
              <w:t xml:space="preserve"> </w:t>
            </w:r>
            <w:r w:rsidR="001D0D4D">
              <w:rPr>
                <w:rFonts w:ascii="BC Sans" w:hAnsi="BC Sans" w:cs="Arial"/>
                <w:color w:val="000000" w:themeColor="text1"/>
                <w:sz w:val="20"/>
                <w:szCs w:val="20"/>
              </w:rPr>
              <w:t xml:space="preserve">If </w:t>
            </w:r>
            <w:r w:rsidR="00722999">
              <w:rPr>
                <w:rFonts w:ascii="BC Sans" w:hAnsi="BC Sans" w:cs="Arial"/>
                <w:color w:val="000000" w:themeColor="text1"/>
                <w:sz w:val="20"/>
                <w:szCs w:val="20"/>
              </w:rPr>
              <w:t xml:space="preserve">equivalent </w:t>
            </w:r>
            <w:r w:rsidR="0097341B">
              <w:rPr>
                <w:rFonts w:ascii="BC Sans" w:hAnsi="BC Sans" w:cs="Arial"/>
                <w:color w:val="000000" w:themeColor="text1"/>
                <w:sz w:val="20"/>
                <w:szCs w:val="20"/>
              </w:rPr>
              <w:t>UPS devices</w:t>
            </w:r>
            <w:r w:rsidR="00722999">
              <w:rPr>
                <w:rFonts w:ascii="BC Sans" w:hAnsi="BC Sans" w:cs="Arial"/>
                <w:color w:val="000000" w:themeColor="text1"/>
                <w:sz w:val="20"/>
                <w:szCs w:val="20"/>
              </w:rPr>
              <w:t xml:space="preserve"> </w:t>
            </w:r>
            <w:r w:rsidR="0097341B">
              <w:rPr>
                <w:rFonts w:ascii="BC Sans" w:hAnsi="BC Sans" w:cs="Arial"/>
                <w:color w:val="000000" w:themeColor="text1"/>
                <w:sz w:val="20"/>
                <w:szCs w:val="20"/>
              </w:rPr>
              <w:t>are</w:t>
            </w:r>
            <w:r w:rsidR="00722999">
              <w:rPr>
                <w:rFonts w:ascii="BC Sans" w:hAnsi="BC Sans" w:cs="Arial"/>
                <w:color w:val="000000" w:themeColor="text1"/>
                <w:sz w:val="20"/>
                <w:szCs w:val="20"/>
              </w:rPr>
              <w:t xml:space="preserve"> quoted, please describe </w:t>
            </w:r>
            <w:r w:rsidR="00777A99">
              <w:rPr>
                <w:rFonts w:ascii="BC Sans" w:hAnsi="BC Sans" w:cs="Arial"/>
                <w:color w:val="000000" w:themeColor="text1"/>
                <w:sz w:val="20"/>
                <w:szCs w:val="20"/>
              </w:rPr>
              <w:t>what the</w:t>
            </w:r>
            <w:r w:rsidR="0097341B">
              <w:rPr>
                <w:rFonts w:ascii="BC Sans" w:hAnsi="BC Sans" w:cs="Arial"/>
                <w:color w:val="000000" w:themeColor="text1"/>
                <w:sz w:val="20"/>
                <w:szCs w:val="20"/>
              </w:rPr>
              <w:t>se</w:t>
            </w:r>
            <w:r w:rsidR="00777A99">
              <w:rPr>
                <w:rFonts w:ascii="BC Sans" w:hAnsi="BC Sans" w:cs="Arial"/>
                <w:color w:val="000000" w:themeColor="text1"/>
                <w:sz w:val="20"/>
                <w:szCs w:val="20"/>
              </w:rPr>
              <w:t xml:space="preserve"> </w:t>
            </w:r>
            <w:r w:rsidR="00410164">
              <w:rPr>
                <w:rFonts w:ascii="BC Sans" w:hAnsi="BC Sans" w:cs="Arial"/>
                <w:color w:val="000000" w:themeColor="text1"/>
                <w:sz w:val="20"/>
                <w:szCs w:val="20"/>
              </w:rPr>
              <w:t>devices are</w:t>
            </w:r>
            <w:r w:rsidR="00D02B6D">
              <w:rPr>
                <w:rFonts w:ascii="BC Sans" w:hAnsi="BC Sans" w:cs="Arial"/>
                <w:color w:val="000000" w:themeColor="text1"/>
                <w:sz w:val="20"/>
                <w:szCs w:val="20"/>
              </w:rPr>
              <w:t xml:space="preserve"> in detail</w:t>
            </w:r>
            <w:r w:rsidR="00CC399B">
              <w:rPr>
                <w:rFonts w:ascii="BC Sans" w:hAnsi="BC Sans" w:cs="Arial"/>
                <w:color w:val="000000" w:themeColor="text1"/>
                <w:sz w:val="20"/>
                <w:szCs w:val="20"/>
              </w:rPr>
              <w:t>.</w:t>
            </w:r>
          </w:p>
        </w:tc>
      </w:tr>
      <w:tr w:rsidR="00113D95" w:rsidRPr="00803BF3" w14:paraId="4228BC5A" w14:textId="77777777" w:rsidTr="0097341B">
        <w:trPr>
          <w:trHeight w:val="3708"/>
        </w:trPr>
        <w:tc>
          <w:tcPr>
            <w:tcW w:w="9475" w:type="dxa"/>
            <w:tcBorders>
              <w:top w:val="single" w:sz="4" w:space="0" w:color="auto"/>
              <w:left w:val="single" w:sz="4" w:space="0" w:color="auto"/>
              <w:bottom w:val="single" w:sz="4" w:space="0" w:color="auto"/>
              <w:right w:val="single" w:sz="4" w:space="0" w:color="auto"/>
            </w:tcBorders>
          </w:tcPr>
          <w:p w14:paraId="071514CE" w14:textId="77777777" w:rsidR="00113D95" w:rsidRPr="00803BF3" w:rsidRDefault="00113D95">
            <w:pPr>
              <w:rPr>
                <w:rFonts w:ascii="BC Sans" w:hAnsi="BC Sans" w:cs="Arial"/>
                <w:sz w:val="20"/>
                <w:szCs w:val="20"/>
                <w:lang w:val="en-US"/>
              </w:rPr>
            </w:pPr>
          </w:p>
          <w:p w14:paraId="4ECBCEAB" w14:textId="77777777" w:rsidR="00113D95" w:rsidRPr="00803BF3" w:rsidRDefault="00113D95">
            <w:pPr>
              <w:rPr>
                <w:rFonts w:ascii="BC Sans" w:hAnsi="BC Sans" w:cs="Arial"/>
                <w:sz w:val="20"/>
                <w:szCs w:val="20"/>
                <w:lang w:val="en-US"/>
              </w:rPr>
            </w:pPr>
          </w:p>
          <w:p w14:paraId="7BC459EC" w14:textId="77777777" w:rsidR="00113D95" w:rsidRPr="00803BF3" w:rsidRDefault="00113D95">
            <w:pPr>
              <w:rPr>
                <w:rFonts w:ascii="BC Sans" w:hAnsi="BC Sans" w:cs="Arial"/>
                <w:sz w:val="20"/>
                <w:szCs w:val="20"/>
                <w:lang w:val="en-US"/>
              </w:rPr>
            </w:pPr>
          </w:p>
          <w:p w14:paraId="36BAB0D7" w14:textId="77777777" w:rsidR="00113D95" w:rsidRPr="00803BF3" w:rsidRDefault="00113D95">
            <w:pPr>
              <w:rPr>
                <w:rFonts w:ascii="BC Sans" w:hAnsi="BC Sans" w:cs="Arial"/>
                <w:sz w:val="20"/>
                <w:szCs w:val="20"/>
                <w:lang w:val="en-US"/>
              </w:rPr>
            </w:pPr>
          </w:p>
          <w:p w14:paraId="331EF68E" w14:textId="77777777" w:rsidR="00113D95" w:rsidRPr="00803BF3" w:rsidRDefault="00113D95">
            <w:pPr>
              <w:rPr>
                <w:rFonts w:ascii="BC Sans" w:hAnsi="BC Sans" w:cs="Arial"/>
                <w:sz w:val="20"/>
                <w:szCs w:val="20"/>
                <w:lang w:val="en-US"/>
              </w:rPr>
            </w:pPr>
          </w:p>
          <w:p w14:paraId="45E5863E" w14:textId="77777777" w:rsidR="00113D95" w:rsidRPr="00803BF3" w:rsidRDefault="00113D95">
            <w:pPr>
              <w:rPr>
                <w:rFonts w:ascii="BC Sans" w:hAnsi="BC Sans" w:cs="Arial"/>
                <w:sz w:val="20"/>
                <w:szCs w:val="20"/>
                <w:lang w:val="en-US"/>
              </w:rPr>
            </w:pPr>
          </w:p>
          <w:p w14:paraId="115BDE81" w14:textId="77777777" w:rsidR="00113D95" w:rsidRPr="00803BF3" w:rsidRDefault="00113D95">
            <w:pPr>
              <w:rPr>
                <w:rFonts w:ascii="BC Sans" w:hAnsi="BC Sans" w:cs="Arial"/>
                <w:sz w:val="20"/>
                <w:szCs w:val="20"/>
                <w:lang w:val="en-US"/>
              </w:rPr>
            </w:pPr>
          </w:p>
          <w:p w14:paraId="0C73B682" w14:textId="77777777" w:rsidR="00113D95" w:rsidRPr="00803BF3" w:rsidRDefault="00113D95">
            <w:pPr>
              <w:rPr>
                <w:rFonts w:ascii="BC Sans" w:hAnsi="BC Sans" w:cs="Arial"/>
                <w:sz w:val="20"/>
                <w:szCs w:val="20"/>
                <w:lang w:val="en-US"/>
              </w:rPr>
            </w:pPr>
          </w:p>
          <w:p w14:paraId="4E2D632E" w14:textId="77777777" w:rsidR="00113D95" w:rsidRPr="00803BF3" w:rsidRDefault="00113D95">
            <w:pPr>
              <w:rPr>
                <w:rFonts w:ascii="BC Sans" w:hAnsi="BC Sans" w:cs="Arial"/>
                <w:sz w:val="20"/>
                <w:szCs w:val="20"/>
                <w:lang w:val="en-US"/>
              </w:rPr>
            </w:pPr>
          </w:p>
          <w:p w14:paraId="3E42C044" w14:textId="77777777" w:rsidR="00113D95" w:rsidRPr="00803BF3" w:rsidRDefault="00113D95">
            <w:pPr>
              <w:rPr>
                <w:rFonts w:ascii="BC Sans" w:hAnsi="BC Sans" w:cs="Arial"/>
                <w:sz w:val="20"/>
                <w:szCs w:val="20"/>
                <w:lang w:val="en-US"/>
              </w:rPr>
            </w:pPr>
          </w:p>
          <w:p w14:paraId="21D6C167" w14:textId="77777777" w:rsidR="00113D95" w:rsidRPr="00803BF3" w:rsidRDefault="00113D95">
            <w:pPr>
              <w:rPr>
                <w:rFonts w:ascii="BC Sans" w:hAnsi="BC Sans" w:cs="Arial"/>
                <w:sz w:val="20"/>
                <w:szCs w:val="20"/>
                <w:lang w:val="en-US"/>
              </w:rPr>
            </w:pPr>
          </w:p>
          <w:p w14:paraId="46C657F2" w14:textId="77777777" w:rsidR="00113D95" w:rsidRPr="00803BF3" w:rsidRDefault="00113D95">
            <w:pPr>
              <w:rPr>
                <w:rFonts w:ascii="BC Sans" w:hAnsi="BC Sans" w:cs="Arial"/>
                <w:sz w:val="20"/>
                <w:szCs w:val="20"/>
                <w:lang w:val="en-US"/>
              </w:rPr>
            </w:pPr>
          </w:p>
        </w:tc>
      </w:tr>
    </w:tbl>
    <w:p w14:paraId="35CA0CD4" w14:textId="7238EAE5" w:rsidR="0036231E" w:rsidRPr="00803BF3" w:rsidRDefault="0036231E" w:rsidP="00763749">
      <w:pPr>
        <w:pStyle w:val="BodyText2"/>
        <w:spacing w:before="120" w:after="120"/>
        <w:ind w:right="-138"/>
        <w:rPr>
          <w:rFonts w:ascii="BC Sans" w:hAnsi="BC Sans" w:cs="Arial"/>
          <w:sz w:val="20"/>
        </w:rPr>
      </w:pPr>
      <w:bookmarkStart w:id="0" w:name="_Hlk134527643"/>
      <w:r w:rsidRPr="00803BF3">
        <w:rPr>
          <w:rFonts w:ascii="BC Sans" w:hAnsi="BC Sans" w:cs="Arial"/>
          <w:sz w:val="20"/>
        </w:rPr>
        <w:t xml:space="preserve">The undersigned agrees to be bound by the terms and conditions of this Request for Quotation and to supply the items listed at the prices quoted. If a </w:t>
      </w:r>
      <w:r w:rsidR="00756E00" w:rsidRPr="00803BF3">
        <w:rPr>
          <w:rFonts w:ascii="BC Sans" w:hAnsi="BC Sans" w:cs="Arial"/>
          <w:sz w:val="20"/>
        </w:rPr>
        <w:t xml:space="preserve">Contract or </w:t>
      </w:r>
      <w:r w:rsidR="008B10CA" w:rsidRPr="00803BF3">
        <w:rPr>
          <w:rFonts w:ascii="BC Sans" w:hAnsi="BC Sans" w:cs="Arial"/>
          <w:sz w:val="20"/>
        </w:rPr>
        <w:t>Purchase Order</w:t>
      </w:r>
      <w:r w:rsidR="00756E00" w:rsidRPr="00803BF3">
        <w:rPr>
          <w:rFonts w:ascii="BC Sans" w:hAnsi="BC Sans" w:cs="Arial"/>
          <w:sz w:val="20"/>
        </w:rPr>
        <w:t xml:space="preserve"> </w:t>
      </w:r>
      <w:r w:rsidRPr="00803BF3">
        <w:rPr>
          <w:rFonts w:ascii="BC Sans" w:hAnsi="BC Sans" w:cs="Arial"/>
          <w:sz w:val="20"/>
        </w:rPr>
        <w:t xml:space="preserve">is issued by </w:t>
      </w:r>
      <w:r w:rsidR="00891798" w:rsidRPr="00803BF3">
        <w:rPr>
          <w:rFonts w:ascii="BC Sans" w:hAnsi="BC Sans" w:cs="Arial"/>
          <w:sz w:val="20"/>
        </w:rPr>
        <w:t>t</w:t>
      </w:r>
      <w:r w:rsidR="00AB06ED" w:rsidRPr="00803BF3">
        <w:rPr>
          <w:rFonts w:ascii="BC Sans" w:hAnsi="BC Sans" w:cs="Arial"/>
          <w:sz w:val="20"/>
        </w:rPr>
        <w:t xml:space="preserve">he </w:t>
      </w:r>
      <w:r w:rsidR="00891798" w:rsidRPr="00803BF3">
        <w:rPr>
          <w:rFonts w:ascii="BC Sans" w:hAnsi="BC Sans" w:cs="Arial"/>
          <w:sz w:val="20"/>
        </w:rPr>
        <w:t xml:space="preserve">Regional District </w:t>
      </w:r>
      <w:r w:rsidRPr="00803BF3">
        <w:rPr>
          <w:rFonts w:ascii="BC Sans" w:hAnsi="BC Sans" w:cs="Arial"/>
          <w:sz w:val="20"/>
        </w:rPr>
        <w:t>to the undersigned, the undersigned will be bound by and will comply with the terms and conditions contained in the Request for Quotation</w:t>
      </w:r>
      <w:r w:rsidR="009E1344" w:rsidRPr="00803BF3">
        <w:rPr>
          <w:rFonts w:ascii="BC Sans" w:hAnsi="BC Sans" w:cs="Arial"/>
          <w:sz w:val="20"/>
        </w:rPr>
        <w:t xml:space="preserve"> </w:t>
      </w:r>
      <w:r w:rsidRPr="00803BF3">
        <w:rPr>
          <w:rFonts w:ascii="BC Sans" w:hAnsi="BC Sans" w:cs="Arial"/>
          <w:sz w:val="20"/>
        </w:rPr>
        <w:t>and the</w:t>
      </w:r>
      <w:r w:rsidR="00370F54" w:rsidRPr="00803BF3">
        <w:rPr>
          <w:rFonts w:ascii="BC Sans" w:hAnsi="BC Sans" w:cs="Arial"/>
          <w:sz w:val="20"/>
        </w:rPr>
        <w:t xml:space="preserve"> </w:t>
      </w:r>
      <w:r w:rsidR="00756E00" w:rsidRPr="00803BF3">
        <w:rPr>
          <w:rFonts w:ascii="BC Sans" w:hAnsi="BC Sans" w:cs="Arial"/>
          <w:sz w:val="20"/>
        </w:rPr>
        <w:t xml:space="preserve">Contract or Purchase Order </w:t>
      </w:r>
      <w:r w:rsidRPr="00803BF3">
        <w:rPr>
          <w:rFonts w:ascii="BC Sans" w:hAnsi="BC Sans" w:cs="Arial"/>
          <w:sz w:val="20"/>
        </w:rPr>
        <w:t xml:space="preserve">which will constitute the full and complete agreement between the parties. </w:t>
      </w:r>
    </w:p>
    <w:tbl>
      <w:tblPr>
        <w:tblW w:w="0" w:type="auto"/>
        <w:tblLook w:val="01E0" w:firstRow="1" w:lastRow="1" w:firstColumn="1" w:lastColumn="1" w:noHBand="0" w:noVBand="0"/>
      </w:tblPr>
      <w:tblGrid>
        <w:gridCol w:w="2433"/>
        <w:gridCol w:w="3374"/>
        <w:gridCol w:w="3553"/>
      </w:tblGrid>
      <w:tr w:rsidR="00BC2E73" w:rsidRPr="00803BF3" w14:paraId="397D149B" w14:textId="77777777" w:rsidTr="00821C0B">
        <w:tc>
          <w:tcPr>
            <w:tcW w:w="9360" w:type="dxa"/>
            <w:gridSpan w:val="3"/>
            <w:tcBorders>
              <w:bottom w:val="single" w:sz="4" w:space="0" w:color="auto"/>
            </w:tcBorders>
            <w:shd w:val="clear" w:color="auto" w:fill="000000"/>
          </w:tcPr>
          <w:bookmarkEnd w:id="0"/>
          <w:p w14:paraId="61CABB37" w14:textId="77777777" w:rsidR="00BC2E73" w:rsidRPr="00803BF3" w:rsidRDefault="00BC2E73" w:rsidP="00AC5A3C">
            <w:pPr>
              <w:spacing w:before="120"/>
              <w:rPr>
                <w:rFonts w:ascii="BC Sans" w:hAnsi="BC Sans" w:cs="Arial"/>
                <w:b/>
                <w:caps/>
                <w:color w:val="FFFFFF"/>
                <w:sz w:val="20"/>
                <w:szCs w:val="20"/>
              </w:rPr>
            </w:pPr>
            <w:r w:rsidRPr="00803BF3">
              <w:rPr>
                <w:rFonts w:ascii="BC Sans" w:hAnsi="BC Sans" w:cs="Arial"/>
                <w:b/>
                <w:caps/>
                <w:color w:val="FFFFFF"/>
                <w:sz w:val="20"/>
                <w:szCs w:val="20"/>
              </w:rPr>
              <w:t>Bidder information</w:t>
            </w:r>
          </w:p>
        </w:tc>
      </w:tr>
      <w:tr w:rsidR="00FB5457" w:rsidRPr="00803BF3" w14:paraId="78E21302" w14:textId="77777777" w:rsidTr="00821C0B">
        <w:tc>
          <w:tcPr>
            <w:tcW w:w="2433" w:type="dxa"/>
            <w:tcBorders>
              <w:top w:val="single" w:sz="4" w:space="0" w:color="auto"/>
              <w:bottom w:val="single" w:sz="4" w:space="0" w:color="auto"/>
              <w:right w:val="single" w:sz="4" w:space="0" w:color="auto"/>
            </w:tcBorders>
          </w:tcPr>
          <w:p w14:paraId="0E8C602B" w14:textId="77777777" w:rsidR="00FB5457" w:rsidRPr="00803BF3" w:rsidRDefault="00FB5457" w:rsidP="0006552A">
            <w:pPr>
              <w:spacing w:before="120"/>
              <w:rPr>
                <w:rFonts w:ascii="BC Sans" w:hAnsi="BC Sans" w:cs="Arial"/>
                <w:sz w:val="20"/>
                <w:szCs w:val="20"/>
                <w:lang w:val="en-US"/>
              </w:rPr>
            </w:pPr>
            <w:r w:rsidRPr="00803BF3">
              <w:rPr>
                <w:rFonts w:ascii="BC Sans" w:hAnsi="BC Sans" w:cs="Arial"/>
                <w:sz w:val="20"/>
                <w:szCs w:val="20"/>
              </w:rPr>
              <w:t xml:space="preserve">Name </w:t>
            </w:r>
            <w:r w:rsidR="0006552A" w:rsidRPr="00803BF3">
              <w:rPr>
                <w:rFonts w:ascii="BC Sans" w:hAnsi="BC Sans" w:cs="Arial"/>
                <w:sz w:val="20"/>
                <w:szCs w:val="20"/>
              </w:rPr>
              <w:t>&amp;</w:t>
            </w:r>
            <w:r w:rsidRPr="00803BF3">
              <w:rPr>
                <w:rFonts w:ascii="BC Sans" w:hAnsi="BC Sans" w:cs="Arial"/>
                <w:sz w:val="20"/>
                <w:szCs w:val="20"/>
              </w:rPr>
              <w:t xml:space="preserve"> title</w:t>
            </w:r>
            <w:r w:rsidRPr="00803BF3">
              <w:rPr>
                <w:rFonts w:ascii="BC Sans" w:hAnsi="BC Sans" w:cs="Arial"/>
                <w:sz w:val="20"/>
                <w:szCs w:val="20"/>
                <w:lang w:val="en-US"/>
              </w:rPr>
              <w:t xml:space="preserve"> </w:t>
            </w:r>
            <w:r w:rsidR="00BC2E73" w:rsidRPr="00803BF3">
              <w:rPr>
                <w:rFonts w:ascii="BC Sans" w:hAnsi="BC Sans" w:cs="Arial"/>
                <w:sz w:val="20"/>
                <w:szCs w:val="20"/>
                <w:lang w:val="en-US"/>
              </w:rPr>
              <w:t>of individual</w:t>
            </w:r>
          </w:p>
        </w:tc>
        <w:tc>
          <w:tcPr>
            <w:tcW w:w="6927" w:type="dxa"/>
            <w:gridSpan w:val="2"/>
            <w:tcBorders>
              <w:top w:val="single" w:sz="4" w:space="0" w:color="auto"/>
              <w:left w:val="single" w:sz="4" w:space="0" w:color="auto"/>
              <w:bottom w:val="single" w:sz="4" w:space="0" w:color="auto"/>
              <w:right w:val="single" w:sz="4" w:space="0" w:color="auto"/>
            </w:tcBorders>
          </w:tcPr>
          <w:p w14:paraId="3A520DA4"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389A4F0C" w14:textId="77777777" w:rsidTr="00821C0B">
        <w:tc>
          <w:tcPr>
            <w:tcW w:w="2433" w:type="dxa"/>
            <w:tcBorders>
              <w:top w:val="single" w:sz="4" w:space="0" w:color="auto"/>
              <w:bottom w:val="single" w:sz="4" w:space="0" w:color="auto"/>
              <w:right w:val="single" w:sz="4" w:space="0" w:color="auto"/>
            </w:tcBorders>
          </w:tcPr>
          <w:p w14:paraId="14002A0B" w14:textId="77777777" w:rsidR="00FB5457" w:rsidRPr="00803BF3" w:rsidRDefault="0018317F" w:rsidP="00AC5A3C">
            <w:pPr>
              <w:spacing w:before="120"/>
              <w:rPr>
                <w:rFonts w:ascii="BC Sans" w:hAnsi="BC Sans" w:cs="Arial"/>
                <w:sz w:val="20"/>
                <w:szCs w:val="20"/>
              </w:rPr>
            </w:pPr>
            <w:r w:rsidRPr="00803BF3">
              <w:rPr>
                <w:rFonts w:ascii="BC Sans" w:hAnsi="BC Sans" w:cs="Arial"/>
                <w:sz w:val="20"/>
                <w:szCs w:val="20"/>
              </w:rPr>
              <w:t>Legal name of company</w:t>
            </w:r>
          </w:p>
        </w:tc>
        <w:tc>
          <w:tcPr>
            <w:tcW w:w="6927" w:type="dxa"/>
            <w:gridSpan w:val="2"/>
            <w:tcBorders>
              <w:top w:val="single" w:sz="4" w:space="0" w:color="auto"/>
              <w:left w:val="single" w:sz="4" w:space="0" w:color="auto"/>
              <w:bottom w:val="single" w:sz="4" w:space="0" w:color="auto"/>
              <w:right w:val="single" w:sz="4" w:space="0" w:color="auto"/>
            </w:tcBorders>
          </w:tcPr>
          <w:p w14:paraId="65599447"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7359280E" w14:textId="77777777" w:rsidTr="00821C0B">
        <w:trPr>
          <w:trHeight w:val="354"/>
        </w:trPr>
        <w:tc>
          <w:tcPr>
            <w:tcW w:w="2433" w:type="dxa"/>
            <w:vMerge w:val="restart"/>
            <w:tcBorders>
              <w:top w:val="single" w:sz="4" w:space="0" w:color="auto"/>
              <w:bottom w:val="single" w:sz="4" w:space="0" w:color="auto"/>
              <w:right w:val="single" w:sz="4" w:space="0" w:color="auto"/>
            </w:tcBorders>
          </w:tcPr>
          <w:p w14:paraId="12D73E61" w14:textId="77777777" w:rsidR="00FB5457" w:rsidRPr="00803BF3" w:rsidRDefault="00FB5457" w:rsidP="00AC5A3C">
            <w:pPr>
              <w:spacing w:before="120"/>
              <w:rPr>
                <w:rFonts w:ascii="BC Sans" w:hAnsi="BC Sans" w:cs="Arial"/>
                <w:sz w:val="20"/>
                <w:szCs w:val="20"/>
              </w:rPr>
            </w:pPr>
            <w:r w:rsidRPr="00803BF3">
              <w:rPr>
                <w:rFonts w:ascii="BC Sans" w:hAnsi="BC Sans" w:cs="Arial"/>
                <w:sz w:val="20"/>
                <w:szCs w:val="20"/>
              </w:rPr>
              <w:t>Company address</w:t>
            </w:r>
          </w:p>
        </w:tc>
        <w:tc>
          <w:tcPr>
            <w:tcW w:w="6927" w:type="dxa"/>
            <w:gridSpan w:val="2"/>
            <w:tcBorders>
              <w:top w:val="single" w:sz="4" w:space="0" w:color="auto"/>
              <w:left w:val="single" w:sz="4" w:space="0" w:color="auto"/>
              <w:bottom w:val="single" w:sz="4" w:space="0" w:color="auto"/>
              <w:right w:val="single" w:sz="4" w:space="0" w:color="auto"/>
            </w:tcBorders>
          </w:tcPr>
          <w:p w14:paraId="6680B97F"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48E92C74" w14:textId="77777777" w:rsidTr="00821C0B">
        <w:trPr>
          <w:trHeight w:val="354"/>
        </w:trPr>
        <w:tc>
          <w:tcPr>
            <w:tcW w:w="2433" w:type="dxa"/>
            <w:vMerge/>
            <w:tcBorders>
              <w:top w:val="single" w:sz="4" w:space="0" w:color="auto"/>
              <w:bottom w:val="single" w:sz="4" w:space="0" w:color="auto"/>
              <w:right w:val="single" w:sz="4" w:space="0" w:color="auto"/>
            </w:tcBorders>
          </w:tcPr>
          <w:p w14:paraId="3E62A902" w14:textId="77777777" w:rsidR="00FB5457" w:rsidRPr="00803BF3" w:rsidRDefault="00FB5457" w:rsidP="00AC5A3C">
            <w:pPr>
              <w:spacing w:before="120"/>
              <w:rPr>
                <w:rFonts w:ascii="BC Sans" w:hAnsi="BC Sans" w:cs="Arial"/>
                <w:sz w:val="20"/>
                <w:szCs w:val="20"/>
              </w:rPr>
            </w:pPr>
          </w:p>
        </w:tc>
        <w:tc>
          <w:tcPr>
            <w:tcW w:w="6927" w:type="dxa"/>
            <w:gridSpan w:val="2"/>
            <w:tcBorders>
              <w:top w:val="single" w:sz="4" w:space="0" w:color="auto"/>
              <w:left w:val="single" w:sz="4" w:space="0" w:color="auto"/>
              <w:bottom w:val="single" w:sz="4" w:space="0" w:color="auto"/>
              <w:right w:val="single" w:sz="4" w:space="0" w:color="auto"/>
            </w:tcBorders>
          </w:tcPr>
          <w:p w14:paraId="69FA7862" w14:textId="77777777" w:rsidR="00FB5457" w:rsidRPr="00803BF3" w:rsidRDefault="00FB5457" w:rsidP="00AC5A3C">
            <w:pPr>
              <w:spacing w:before="120"/>
              <w:rPr>
                <w:rFonts w:ascii="BC Sans" w:hAnsi="BC Sans" w:cs="Arial"/>
                <w:color w:val="003300"/>
                <w:sz w:val="20"/>
                <w:szCs w:val="20"/>
                <w:lang w:val="en-US"/>
              </w:rPr>
            </w:pPr>
          </w:p>
        </w:tc>
      </w:tr>
      <w:tr w:rsidR="00BC2E73" w:rsidRPr="00803BF3" w14:paraId="4018BE32" w14:textId="77777777" w:rsidTr="00821C0B">
        <w:tc>
          <w:tcPr>
            <w:tcW w:w="2433" w:type="dxa"/>
            <w:tcBorders>
              <w:top w:val="single" w:sz="4" w:space="0" w:color="auto"/>
              <w:bottom w:val="single" w:sz="4" w:space="0" w:color="auto"/>
              <w:right w:val="single" w:sz="4" w:space="0" w:color="auto"/>
            </w:tcBorders>
          </w:tcPr>
          <w:p w14:paraId="345B4AB6" w14:textId="77777777" w:rsidR="00BC2E73" w:rsidRPr="00803BF3" w:rsidRDefault="00BC2E73" w:rsidP="00AC5A3C">
            <w:pPr>
              <w:spacing w:before="120"/>
              <w:rPr>
                <w:rFonts w:ascii="BC Sans" w:hAnsi="BC Sans" w:cs="Arial"/>
                <w:sz w:val="20"/>
                <w:szCs w:val="20"/>
              </w:rPr>
            </w:pPr>
            <w:r w:rsidRPr="00803BF3">
              <w:rPr>
                <w:rFonts w:ascii="BC Sans" w:hAnsi="BC Sans" w:cs="Arial"/>
                <w:sz w:val="20"/>
                <w:szCs w:val="20"/>
              </w:rPr>
              <w:t>Phone and fax numbers</w:t>
            </w:r>
          </w:p>
        </w:tc>
        <w:tc>
          <w:tcPr>
            <w:tcW w:w="3374" w:type="dxa"/>
            <w:tcBorders>
              <w:top w:val="single" w:sz="4" w:space="0" w:color="auto"/>
              <w:left w:val="single" w:sz="4" w:space="0" w:color="auto"/>
              <w:bottom w:val="single" w:sz="4" w:space="0" w:color="auto"/>
              <w:right w:val="single" w:sz="4" w:space="0" w:color="auto"/>
            </w:tcBorders>
          </w:tcPr>
          <w:p w14:paraId="2D4E0987" w14:textId="489D0D6D" w:rsidR="00BC2E73" w:rsidRPr="00803BF3" w:rsidRDefault="00CC4FF1" w:rsidP="00AC5A3C">
            <w:pPr>
              <w:spacing w:before="120"/>
              <w:rPr>
                <w:rFonts w:ascii="BC Sans" w:hAnsi="BC Sans" w:cs="Arial"/>
                <w:color w:val="003300"/>
                <w:sz w:val="20"/>
                <w:szCs w:val="20"/>
                <w:lang w:val="en-US"/>
              </w:rPr>
            </w:pPr>
            <w:r w:rsidRPr="00803BF3">
              <w:rPr>
                <w:rFonts w:ascii="BC Sans" w:hAnsi="BC Sans" w:cs="Arial"/>
                <w:color w:val="000000"/>
                <w:sz w:val="20"/>
                <w:szCs w:val="20"/>
                <w:lang w:val="en-US"/>
              </w:rPr>
              <w:t>ph.</w:t>
            </w:r>
            <w:r w:rsidR="009513BB" w:rsidRPr="00803BF3">
              <w:rPr>
                <w:rFonts w:ascii="BC Sans" w:hAnsi="BC Sans" w:cs="Arial"/>
                <w:color w:val="000000"/>
                <w:sz w:val="20"/>
                <w:szCs w:val="20"/>
                <w:lang w:val="en-US"/>
              </w:rPr>
              <w:t xml:space="preserve"> </w:t>
            </w:r>
          </w:p>
        </w:tc>
        <w:tc>
          <w:tcPr>
            <w:tcW w:w="3553" w:type="dxa"/>
            <w:tcBorders>
              <w:top w:val="single" w:sz="4" w:space="0" w:color="auto"/>
              <w:bottom w:val="single" w:sz="4" w:space="0" w:color="auto"/>
              <w:right w:val="single" w:sz="4" w:space="0" w:color="auto"/>
            </w:tcBorders>
          </w:tcPr>
          <w:p w14:paraId="25D0389E" w14:textId="77777777" w:rsidR="00BC2E73" w:rsidRPr="00803BF3" w:rsidRDefault="009513BB" w:rsidP="00AC5A3C">
            <w:pPr>
              <w:spacing w:before="120"/>
              <w:rPr>
                <w:rFonts w:ascii="BC Sans" w:hAnsi="BC Sans" w:cs="Arial"/>
                <w:color w:val="003300"/>
                <w:sz w:val="20"/>
                <w:szCs w:val="20"/>
                <w:lang w:val="en-US"/>
              </w:rPr>
            </w:pPr>
            <w:r w:rsidRPr="00803BF3">
              <w:rPr>
                <w:rFonts w:ascii="BC Sans" w:hAnsi="BC Sans" w:cs="Arial"/>
                <w:color w:val="000000"/>
                <w:sz w:val="20"/>
                <w:szCs w:val="20"/>
                <w:lang w:val="en-US"/>
              </w:rPr>
              <w:t xml:space="preserve">f </w:t>
            </w:r>
          </w:p>
        </w:tc>
      </w:tr>
      <w:tr w:rsidR="005F640E" w:rsidRPr="00803BF3" w14:paraId="31E2165F" w14:textId="77777777" w:rsidTr="00821C0B">
        <w:tc>
          <w:tcPr>
            <w:tcW w:w="2433" w:type="dxa"/>
            <w:tcBorders>
              <w:top w:val="single" w:sz="4" w:space="0" w:color="auto"/>
              <w:bottom w:val="single" w:sz="4" w:space="0" w:color="auto"/>
              <w:right w:val="single" w:sz="4" w:space="0" w:color="auto"/>
            </w:tcBorders>
          </w:tcPr>
          <w:p w14:paraId="104551DE" w14:textId="77777777" w:rsidR="005F640E" w:rsidRPr="00803BF3" w:rsidRDefault="005F640E" w:rsidP="00AC5A3C">
            <w:pPr>
              <w:spacing w:before="120"/>
              <w:rPr>
                <w:rFonts w:ascii="BC Sans" w:hAnsi="BC Sans" w:cs="Arial"/>
                <w:sz w:val="20"/>
                <w:szCs w:val="20"/>
              </w:rPr>
            </w:pPr>
            <w:r w:rsidRPr="00803BF3">
              <w:rPr>
                <w:rFonts w:ascii="BC Sans" w:hAnsi="BC Sans" w:cs="Arial"/>
                <w:sz w:val="20"/>
                <w:szCs w:val="20"/>
              </w:rPr>
              <w:t>Email address</w:t>
            </w:r>
          </w:p>
        </w:tc>
        <w:tc>
          <w:tcPr>
            <w:tcW w:w="6927" w:type="dxa"/>
            <w:gridSpan w:val="2"/>
            <w:tcBorders>
              <w:top w:val="single" w:sz="4" w:space="0" w:color="auto"/>
              <w:left w:val="single" w:sz="4" w:space="0" w:color="auto"/>
              <w:bottom w:val="single" w:sz="4" w:space="0" w:color="auto"/>
              <w:right w:val="single" w:sz="4" w:space="0" w:color="auto"/>
            </w:tcBorders>
          </w:tcPr>
          <w:p w14:paraId="4E6272FC" w14:textId="77777777" w:rsidR="005F640E" w:rsidRPr="00803BF3" w:rsidRDefault="005F640E" w:rsidP="00AC5A3C">
            <w:pPr>
              <w:spacing w:before="120"/>
              <w:rPr>
                <w:rFonts w:ascii="BC Sans" w:hAnsi="BC Sans" w:cs="Arial"/>
                <w:color w:val="003300"/>
                <w:sz w:val="20"/>
                <w:szCs w:val="20"/>
                <w:lang w:val="en-US"/>
              </w:rPr>
            </w:pPr>
          </w:p>
        </w:tc>
      </w:tr>
      <w:tr w:rsidR="0019719E" w:rsidRPr="00803BF3" w14:paraId="33946117" w14:textId="77777777" w:rsidTr="00821C0B">
        <w:tc>
          <w:tcPr>
            <w:tcW w:w="2433" w:type="dxa"/>
            <w:tcBorders>
              <w:top w:val="single" w:sz="4" w:space="0" w:color="auto"/>
              <w:bottom w:val="single" w:sz="4" w:space="0" w:color="auto"/>
              <w:right w:val="single" w:sz="4" w:space="0" w:color="auto"/>
            </w:tcBorders>
          </w:tcPr>
          <w:p w14:paraId="498118C5" w14:textId="77777777" w:rsidR="0019719E" w:rsidRPr="00803BF3" w:rsidRDefault="0019719E" w:rsidP="00AC5A3C">
            <w:pPr>
              <w:spacing w:before="120"/>
              <w:rPr>
                <w:rFonts w:ascii="BC Sans" w:hAnsi="BC Sans" w:cs="Arial"/>
                <w:sz w:val="20"/>
                <w:szCs w:val="20"/>
              </w:rPr>
            </w:pPr>
            <w:r w:rsidRPr="00803BF3">
              <w:rPr>
                <w:rFonts w:ascii="BC Sans" w:hAnsi="BC Sans" w:cs="Arial"/>
                <w:sz w:val="20"/>
                <w:szCs w:val="20"/>
              </w:rPr>
              <w:t>Addenda</w:t>
            </w:r>
            <w:r w:rsidR="003D7206" w:rsidRPr="00803BF3">
              <w:rPr>
                <w:rFonts w:ascii="BC Sans" w:hAnsi="BC Sans" w:cs="Arial"/>
                <w:sz w:val="20"/>
                <w:szCs w:val="20"/>
              </w:rPr>
              <w:t xml:space="preserve"> acknowledged</w:t>
            </w:r>
          </w:p>
        </w:tc>
        <w:tc>
          <w:tcPr>
            <w:tcW w:w="6927" w:type="dxa"/>
            <w:gridSpan w:val="2"/>
            <w:tcBorders>
              <w:top w:val="single" w:sz="4" w:space="0" w:color="auto"/>
              <w:left w:val="single" w:sz="4" w:space="0" w:color="auto"/>
              <w:bottom w:val="single" w:sz="4" w:space="0" w:color="auto"/>
              <w:right w:val="single" w:sz="4" w:space="0" w:color="auto"/>
            </w:tcBorders>
          </w:tcPr>
          <w:p w14:paraId="78A02ABC" w14:textId="77777777" w:rsidR="0019719E" w:rsidRPr="00803BF3" w:rsidRDefault="0019719E" w:rsidP="00AC5A3C">
            <w:pPr>
              <w:spacing w:before="120"/>
              <w:rPr>
                <w:rFonts w:ascii="BC Sans" w:hAnsi="BC Sans" w:cs="Arial"/>
                <w:color w:val="003300"/>
                <w:sz w:val="20"/>
                <w:szCs w:val="20"/>
                <w:lang w:val="en-US"/>
              </w:rPr>
            </w:pPr>
          </w:p>
        </w:tc>
      </w:tr>
      <w:tr w:rsidR="005F640E" w:rsidRPr="00803BF3" w14:paraId="62816E25" w14:textId="77777777" w:rsidTr="00821C0B">
        <w:tc>
          <w:tcPr>
            <w:tcW w:w="2433" w:type="dxa"/>
            <w:tcBorders>
              <w:top w:val="single" w:sz="4" w:space="0" w:color="auto"/>
              <w:bottom w:val="single" w:sz="4" w:space="0" w:color="auto"/>
              <w:right w:val="single" w:sz="4" w:space="0" w:color="auto"/>
            </w:tcBorders>
          </w:tcPr>
          <w:p w14:paraId="5E5D6D52" w14:textId="77777777" w:rsidR="005F640E" w:rsidRPr="00803BF3" w:rsidRDefault="005F640E" w:rsidP="00AC5A3C">
            <w:pPr>
              <w:spacing w:before="120"/>
              <w:rPr>
                <w:rFonts w:ascii="BC Sans" w:hAnsi="BC Sans" w:cs="Arial"/>
                <w:sz w:val="20"/>
                <w:szCs w:val="20"/>
              </w:rPr>
            </w:pPr>
            <w:r w:rsidRPr="00803BF3">
              <w:rPr>
                <w:rFonts w:ascii="BC Sans" w:hAnsi="BC Sans" w:cs="Arial"/>
                <w:sz w:val="20"/>
                <w:szCs w:val="20"/>
              </w:rPr>
              <w:t>WCB No.</w:t>
            </w:r>
          </w:p>
        </w:tc>
        <w:tc>
          <w:tcPr>
            <w:tcW w:w="3374" w:type="dxa"/>
            <w:tcBorders>
              <w:top w:val="single" w:sz="4" w:space="0" w:color="auto"/>
              <w:left w:val="single" w:sz="4" w:space="0" w:color="auto"/>
              <w:bottom w:val="single" w:sz="4" w:space="0" w:color="auto"/>
              <w:right w:val="single" w:sz="4" w:space="0" w:color="auto"/>
            </w:tcBorders>
          </w:tcPr>
          <w:p w14:paraId="4137C4F2" w14:textId="77777777" w:rsidR="005F640E" w:rsidRPr="00803BF3" w:rsidRDefault="005F640E" w:rsidP="00AC5A3C">
            <w:pPr>
              <w:spacing w:before="120"/>
              <w:rPr>
                <w:rFonts w:ascii="BC Sans" w:hAnsi="BC Sans" w:cs="Arial"/>
                <w:color w:val="003300"/>
                <w:sz w:val="20"/>
                <w:szCs w:val="20"/>
                <w:lang w:val="en-US"/>
              </w:rPr>
            </w:pPr>
          </w:p>
        </w:tc>
        <w:tc>
          <w:tcPr>
            <w:tcW w:w="3553" w:type="dxa"/>
            <w:tcBorders>
              <w:top w:val="single" w:sz="4" w:space="0" w:color="auto"/>
              <w:left w:val="single" w:sz="4" w:space="0" w:color="auto"/>
              <w:bottom w:val="single" w:sz="4" w:space="0" w:color="auto"/>
              <w:right w:val="single" w:sz="4" w:space="0" w:color="auto"/>
            </w:tcBorders>
          </w:tcPr>
          <w:p w14:paraId="138B4FCF" w14:textId="77777777" w:rsidR="005F640E" w:rsidRPr="00803BF3" w:rsidRDefault="005F640E" w:rsidP="00AC5A3C">
            <w:pPr>
              <w:spacing w:before="120"/>
              <w:rPr>
                <w:rFonts w:ascii="BC Sans" w:hAnsi="BC Sans" w:cs="Arial"/>
                <w:color w:val="003300"/>
                <w:sz w:val="20"/>
                <w:szCs w:val="20"/>
                <w:lang w:val="en-US"/>
              </w:rPr>
            </w:pPr>
            <w:r w:rsidRPr="00803BF3">
              <w:rPr>
                <w:rFonts w:ascii="BC Sans" w:hAnsi="BC Sans" w:cs="Arial"/>
                <w:color w:val="003300"/>
                <w:sz w:val="20"/>
                <w:szCs w:val="20"/>
                <w:lang w:val="en-US"/>
              </w:rPr>
              <w:t>GST No.</w:t>
            </w:r>
          </w:p>
        </w:tc>
      </w:tr>
    </w:tbl>
    <w:p w14:paraId="1A6B7941" w14:textId="77777777" w:rsidR="0036231E" w:rsidRPr="00803BF3" w:rsidRDefault="0036231E" w:rsidP="0036231E">
      <w:pPr>
        <w:rPr>
          <w:rFonts w:ascii="BC Sans" w:hAnsi="BC Sans" w:cs="Arial"/>
          <w:sz w:val="20"/>
          <w:szCs w:val="20"/>
        </w:rPr>
      </w:pPr>
    </w:p>
    <w:tbl>
      <w:tblPr>
        <w:tblW w:w="0" w:type="auto"/>
        <w:tblLook w:val="01E0" w:firstRow="1" w:lastRow="1" w:firstColumn="1" w:lastColumn="1" w:noHBand="0" w:noVBand="0"/>
      </w:tblPr>
      <w:tblGrid>
        <w:gridCol w:w="5977"/>
        <w:gridCol w:w="358"/>
        <w:gridCol w:w="3025"/>
      </w:tblGrid>
      <w:tr w:rsidR="009309C6" w:rsidRPr="00803BF3" w14:paraId="0C045015" w14:textId="77777777" w:rsidTr="00AC5A3C">
        <w:tc>
          <w:tcPr>
            <w:tcW w:w="6048" w:type="dxa"/>
            <w:tcBorders>
              <w:bottom w:val="single" w:sz="4" w:space="0" w:color="auto"/>
            </w:tcBorders>
          </w:tcPr>
          <w:p w14:paraId="28177719" w14:textId="77777777" w:rsidR="009309C6" w:rsidRPr="00803BF3" w:rsidRDefault="009309C6" w:rsidP="0036231E">
            <w:pPr>
              <w:rPr>
                <w:rFonts w:ascii="BC Sans" w:hAnsi="BC Sans" w:cs="Arial"/>
                <w:color w:val="003300"/>
                <w:sz w:val="20"/>
                <w:szCs w:val="20"/>
              </w:rPr>
            </w:pPr>
          </w:p>
        </w:tc>
        <w:tc>
          <w:tcPr>
            <w:tcW w:w="360" w:type="dxa"/>
          </w:tcPr>
          <w:p w14:paraId="2740D4AC" w14:textId="77777777" w:rsidR="009309C6" w:rsidRPr="00803BF3" w:rsidRDefault="009309C6" w:rsidP="0036231E">
            <w:pPr>
              <w:rPr>
                <w:rFonts w:ascii="BC Sans" w:hAnsi="BC Sans" w:cs="Arial"/>
                <w:color w:val="003300"/>
                <w:sz w:val="20"/>
                <w:szCs w:val="20"/>
              </w:rPr>
            </w:pPr>
          </w:p>
        </w:tc>
        <w:tc>
          <w:tcPr>
            <w:tcW w:w="3060" w:type="dxa"/>
            <w:tcBorders>
              <w:bottom w:val="single" w:sz="4" w:space="0" w:color="auto"/>
            </w:tcBorders>
          </w:tcPr>
          <w:p w14:paraId="7D2B951C" w14:textId="77777777" w:rsidR="009309C6" w:rsidRPr="00803BF3" w:rsidRDefault="009309C6" w:rsidP="0036231E">
            <w:pPr>
              <w:rPr>
                <w:rFonts w:ascii="BC Sans" w:hAnsi="BC Sans" w:cs="Arial"/>
                <w:color w:val="003300"/>
                <w:sz w:val="20"/>
                <w:szCs w:val="20"/>
              </w:rPr>
            </w:pPr>
          </w:p>
        </w:tc>
      </w:tr>
    </w:tbl>
    <w:p w14:paraId="1C80E151" w14:textId="77777777" w:rsidR="0036231E" w:rsidRPr="00803BF3" w:rsidRDefault="0036231E" w:rsidP="009309C6">
      <w:pPr>
        <w:tabs>
          <w:tab w:val="left" w:pos="6300"/>
        </w:tabs>
        <w:rPr>
          <w:rFonts w:ascii="BC Sans" w:hAnsi="BC Sans" w:cs="Arial"/>
          <w:sz w:val="20"/>
          <w:szCs w:val="20"/>
        </w:rPr>
      </w:pPr>
      <w:r w:rsidRPr="00803BF3">
        <w:rPr>
          <w:rFonts w:ascii="BC Sans" w:hAnsi="BC Sans" w:cs="Arial"/>
          <w:sz w:val="20"/>
          <w:szCs w:val="20"/>
        </w:rPr>
        <w:t xml:space="preserve">Signature </w:t>
      </w:r>
      <w:r w:rsidRPr="00803BF3">
        <w:rPr>
          <w:rFonts w:ascii="BC Sans" w:hAnsi="BC Sans" w:cs="Arial"/>
          <w:sz w:val="20"/>
          <w:szCs w:val="20"/>
        </w:rPr>
        <w:tab/>
        <w:t>Date</w:t>
      </w:r>
    </w:p>
    <w:p w14:paraId="17508FEF" w14:textId="77777777" w:rsidR="0036231E" w:rsidRPr="00803BF3" w:rsidRDefault="0036231E" w:rsidP="0036231E">
      <w:pPr>
        <w:rPr>
          <w:rFonts w:ascii="BC Sans" w:hAnsi="BC Sans" w:cs="Arial"/>
        </w:rPr>
        <w:sectPr w:rsidR="0036231E" w:rsidRPr="00803BF3" w:rsidSect="004B69B2">
          <w:headerReference w:type="default" r:id="rId15"/>
          <w:footerReference w:type="default" r:id="rId16"/>
          <w:pgSz w:w="12240" w:h="15840"/>
          <w:pgMar w:top="720" w:right="1440" w:bottom="720" w:left="1440" w:header="720" w:footer="720" w:gutter="0"/>
          <w:cols w:space="720"/>
          <w:formProt w:val="0"/>
        </w:sectPr>
      </w:pPr>
    </w:p>
    <w:p w14:paraId="0D20C294" w14:textId="77777777" w:rsidR="00171179" w:rsidRPr="00803BF3" w:rsidRDefault="00171179" w:rsidP="00171179">
      <w:pPr>
        <w:spacing w:after="60"/>
        <w:jc w:val="center"/>
        <w:rPr>
          <w:rFonts w:ascii="BC Sans" w:hAnsi="BC Sans" w:cs="Arial"/>
          <w:b/>
          <w:sz w:val="20"/>
        </w:rPr>
      </w:pPr>
      <w:r w:rsidRPr="00803BF3">
        <w:rPr>
          <w:rFonts w:ascii="BC Sans" w:hAnsi="BC Sans" w:cs="Arial"/>
          <w:b/>
          <w:sz w:val="20"/>
        </w:rPr>
        <w:lastRenderedPageBreak/>
        <w:t>Request for Quotation Terms and Conditions</w:t>
      </w:r>
    </w:p>
    <w:p w14:paraId="2F21944B" w14:textId="77777777" w:rsidR="00171179" w:rsidRPr="00803BF3" w:rsidRDefault="00171179" w:rsidP="00171179">
      <w:pPr>
        <w:numPr>
          <w:ilvl w:val="0"/>
          <w:numId w:val="23"/>
        </w:numPr>
        <w:ind w:left="360"/>
        <w:jc w:val="both"/>
        <w:rPr>
          <w:rFonts w:ascii="BC Sans" w:hAnsi="BC Sans" w:cs="Arial"/>
          <w:sz w:val="16"/>
          <w:szCs w:val="16"/>
        </w:rPr>
        <w:sectPr w:rsidR="00171179" w:rsidRPr="00803BF3" w:rsidSect="00171179">
          <w:headerReference w:type="default" r:id="rId17"/>
          <w:pgSz w:w="12240" w:h="15840"/>
          <w:pgMar w:top="1440" w:right="1440" w:bottom="1440" w:left="1440" w:header="720" w:footer="720" w:gutter="0"/>
          <w:cols w:space="720"/>
          <w:formProt w:val="0"/>
          <w:docGrid w:linePitch="360"/>
        </w:sectPr>
      </w:pPr>
    </w:p>
    <w:p w14:paraId="5E8D7D0A" w14:textId="18EF4B1F" w:rsidR="00171179" w:rsidRPr="00803BF3" w:rsidRDefault="00171179" w:rsidP="00171179">
      <w:pPr>
        <w:numPr>
          <w:ilvl w:val="0"/>
          <w:numId w:val="23"/>
        </w:numPr>
        <w:ind w:left="360"/>
        <w:jc w:val="both"/>
        <w:rPr>
          <w:rFonts w:ascii="BC Sans" w:hAnsi="BC Sans" w:cs="Arial"/>
          <w:sz w:val="16"/>
          <w:szCs w:val="16"/>
        </w:rPr>
      </w:pPr>
      <w:r w:rsidRPr="00803BF3">
        <w:rPr>
          <w:rFonts w:ascii="BC Sans" w:hAnsi="BC Sans" w:cs="Arial"/>
          <w:sz w:val="16"/>
          <w:szCs w:val="16"/>
        </w:rPr>
        <w:t>Definitions</w:t>
      </w:r>
    </w:p>
    <w:p w14:paraId="7502E1A4" w14:textId="77777777" w:rsidR="00171179" w:rsidRPr="00803BF3" w:rsidRDefault="00171179" w:rsidP="00171179">
      <w:pPr>
        <w:pStyle w:val="NormalIndent"/>
        <w:ind w:left="360"/>
        <w:contextualSpacing/>
        <w:jc w:val="both"/>
        <w:rPr>
          <w:rFonts w:ascii="BC Sans" w:hAnsi="BC Sans" w:cs="Arial"/>
          <w:sz w:val="16"/>
          <w:szCs w:val="16"/>
          <w:lang w:val="en-CA"/>
        </w:rPr>
      </w:pPr>
      <w:r w:rsidRPr="00803BF3">
        <w:rPr>
          <w:rFonts w:ascii="BC Sans" w:hAnsi="BC Sans" w:cs="Arial"/>
          <w:sz w:val="16"/>
          <w:szCs w:val="16"/>
          <w:lang w:val="en-CA"/>
        </w:rPr>
        <w:t>Throughout this Request for Quotation, the following definitions apply:</w:t>
      </w:r>
    </w:p>
    <w:p w14:paraId="0A9737D5"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Addenda</w:t>
      </w:r>
      <w:r w:rsidRPr="00803BF3">
        <w:rPr>
          <w:rFonts w:ascii="BC Sans" w:hAnsi="BC Sans" w:cs="Arial"/>
          <w:sz w:val="16"/>
          <w:szCs w:val="16"/>
          <w:lang w:val="en-CA"/>
        </w:rPr>
        <w:t>” means all additional information</w:t>
      </w:r>
    </w:p>
    <w:p w14:paraId="6645A58B"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regarding this RFQ, including amendments to the RFQ;</w:t>
      </w:r>
    </w:p>
    <w:p w14:paraId="18ECA40F" w14:textId="756477FE"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BC Bid</w:t>
      </w:r>
      <w:r w:rsidRPr="00803BF3">
        <w:rPr>
          <w:rFonts w:ascii="BC Sans" w:hAnsi="BC Sans" w:cs="Arial"/>
          <w:sz w:val="16"/>
          <w:szCs w:val="16"/>
          <w:lang w:val="en-CA"/>
        </w:rPr>
        <w:t xml:space="preserve">” means the BC Bid website located at </w:t>
      </w:r>
      <w:hyperlink r:id="rId18" w:history="1">
        <w:r w:rsidR="00837989" w:rsidRPr="00803BF3">
          <w:rPr>
            <w:rStyle w:val="Hyperlink"/>
            <w:rFonts w:ascii="BC Sans" w:hAnsi="BC Sans"/>
            <w:sz w:val="16"/>
            <w:szCs w:val="16"/>
          </w:rPr>
          <w:t>https://www.bcbid.gov.bc.ca/</w:t>
        </w:r>
      </w:hyperlink>
      <w:r w:rsidR="00837989" w:rsidRPr="00803BF3">
        <w:rPr>
          <w:rFonts w:ascii="BC Sans" w:hAnsi="BC Sans"/>
          <w:sz w:val="16"/>
          <w:szCs w:val="16"/>
        </w:rPr>
        <w:t xml:space="preserve"> </w:t>
      </w:r>
      <w:r w:rsidRPr="00803BF3">
        <w:rPr>
          <w:rFonts w:ascii="BC Sans" w:hAnsi="BC Sans" w:cs="Arial"/>
          <w:sz w:val="16"/>
          <w:szCs w:val="16"/>
          <w:lang w:val="en-CA"/>
        </w:rPr>
        <w:t>;</w:t>
      </w:r>
    </w:p>
    <w:p w14:paraId="495E8FC4"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 xml:space="preserve">Bidder” </w:t>
      </w:r>
      <w:r w:rsidRPr="00803BF3">
        <w:rPr>
          <w:rFonts w:ascii="BC Sans" w:hAnsi="BC Sans" w:cs="Arial"/>
          <w:sz w:val="16"/>
          <w:szCs w:val="16"/>
          <w:lang w:val="en-CA"/>
        </w:rPr>
        <w:t>or “</w:t>
      </w:r>
      <w:r w:rsidRPr="00803BF3">
        <w:rPr>
          <w:rFonts w:ascii="BC Sans" w:hAnsi="BC Sans" w:cs="Arial"/>
          <w:b/>
          <w:sz w:val="16"/>
          <w:szCs w:val="16"/>
          <w:lang w:val="en-CA"/>
        </w:rPr>
        <w:t>Proponent</w:t>
      </w:r>
      <w:r w:rsidRPr="00803BF3">
        <w:rPr>
          <w:rFonts w:ascii="BC Sans" w:hAnsi="BC Sans" w:cs="Arial"/>
          <w:sz w:val="16"/>
          <w:szCs w:val="16"/>
          <w:lang w:val="en-CA"/>
        </w:rPr>
        <w:t>” means a person or entity (excluding its parent, subsidiaries or other affiliates) with the legal capacity to contract, that submits a response to the RFQ;</w:t>
      </w:r>
    </w:p>
    <w:p w14:paraId="4BBE3482"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Closing Location</w:t>
      </w:r>
      <w:r w:rsidRPr="00803BF3">
        <w:rPr>
          <w:rFonts w:ascii="BC Sans" w:hAnsi="BC Sans" w:cs="Arial"/>
          <w:sz w:val="16"/>
          <w:szCs w:val="16"/>
          <w:lang w:val="en-CA"/>
        </w:rPr>
        <w:t>” includes the location or email address for submissions indicated on the cover page of this RFQ, or BC Bid, as applicable;</w:t>
      </w:r>
    </w:p>
    <w:p w14:paraId="5AF1450E"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Closing Time</w:t>
      </w:r>
      <w:r w:rsidRPr="00803BF3">
        <w:rPr>
          <w:rFonts w:ascii="BC Sans" w:hAnsi="BC Sans" w:cs="Arial"/>
          <w:sz w:val="16"/>
          <w:szCs w:val="16"/>
          <w:lang w:val="en-CA"/>
        </w:rPr>
        <w:t>” means the closing time and date for this RFQ as set out on the first page of this RFQ;</w:t>
      </w:r>
    </w:p>
    <w:p w14:paraId="74F2FE27"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Contract</w:t>
      </w:r>
      <w:r w:rsidRPr="00803BF3">
        <w:rPr>
          <w:rFonts w:ascii="BC Sans" w:hAnsi="BC Sans" w:cs="Arial"/>
          <w:sz w:val="16"/>
          <w:szCs w:val="16"/>
          <w:lang w:val="en-CA"/>
        </w:rPr>
        <w:t>” means the written agreement resulting from the RFQ executed by the Regional District and the successful Proponent;</w:t>
      </w:r>
    </w:p>
    <w:p w14:paraId="290D16BB" w14:textId="77777777" w:rsidR="00171179" w:rsidRPr="00803BF3" w:rsidRDefault="00171179" w:rsidP="00171179">
      <w:pPr>
        <w:pStyle w:val="ListBullet"/>
        <w:tabs>
          <w:tab w:val="clear" w:pos="720"/>
        </w:tabs>
        <w:spacing w:after="60"/>
        <w:ind w:left="360" w:firstLine="0"/>
        <w:contextualSpacing/>
        <w:rPr>
          <w:rFonts w:ascii="BC Sans" w:hAnsi="BC Sans" w:cs="Arial"/>
          <w:i/>
          <w:color w:val="4F81BD"/>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Must</w:t>
      </w:r>
      <w:r w:rsidRPr="00803BF3">
        <w:rPr>
          <w:rFonts w:ascii="BC Sans" w:hAnsi="BC Sans" w:cs="Arial"/>
          <w:sz w:val="16"/>
          <w:szCs w:val="16"/>
          <w:lang w:val="en-CA"/>
        </w:rPr>
        <w:t>”, or “</w:t>
      </w:r>
      <w:r w:rsidRPr="00803BF3">
        <w:rPr>
          <w:rFonts w:ascii="BC Sans" w:hAnsi="BC Sans" w:cs="Arial"/>
          <w:b/>
          <w:sz w:val="16"/>
          <w:szCs w:val="16"/>
          <w:lang w:val="en-CA"/>
        </w:rPr>
        <w:t>mandatory</w:t>
      </w:r>
      <w:r w:rsidRPr="00803BF3">
        <w:rPr>
          <w:rFonts w:ascii="BC Sans" w:hAnsi="BC Sans" w:cs="Arial"/>
          <w:sz w:val="16"/>
          <w:szCs w:val="16"/>
          <w:lang w:val="en-CA"/>
        </w:rPr>
        <w:t xml:space="preserve">” means a requirement that must be met in order for a response to receive consideration; </w:t>
      </w:r>
    </w:p>
    <w:p w14:paraId="762DC172"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Response</w:t>
      </w:r>
      <w:r w:rsidRPr="00803BF3">
        <w:rPr>
          <w:rFonts w:ascii="BC Sans" w:hAnsi="BC Sans" w:cs="Arial"/>
          <w:sz w:val="16"/>
          <w:szCs w:val="16"/>
          <w:lang w:val="en-CA"/>
        </w:rPr>
        <w:t>” means a written response to the RFQ that is submitted by a Proponent;</w:t>
      </w:r>
    </w:p>
    <w:p w14:paraId="5463377C"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Request for Quotation</w:t>
      </w:r>
      <w:r w:rsidRPr="00803BF3">
        <w:rPr>
          <w:rFonts w:ascii="BC Sans" w:hAnsi="BC Sans" w:cs="Arial"/>
          <w:sz w:val="16"/>
          <w:szCs w:val="16"/>
          <w:lang w:val="en-CA"/>
        </w:rPr>
        <w:t>” or “</w:t>
      </w:r>
      <w:r w:rsidRPr="00803BF3">
        <w:rPr>
          <w:rFonts w:ascii="BC Sans" w:hAnsi="BC Sans" w:cs="Arial"/>
          <w:b/>
          <w:sz w:val="16"/>
          <w:szCs w:val="16"/>
          <w:lang w:val="en-CA"/>
        </w:rPr>
        <w:t>RFQ</w:t>
      </w:r>
      <w:r w:rsidRPr="00803BF3">
        <w:rPr>
          <w:rFonts w:ascii="BC Sans" w:hAnsi="BC Sans" w:cs="Arial"/>
          <w:sz w:val="16"/>
          <w:szCs w:val="16"/>
          <w:lang w:val="en-CA"/>
        </w:rPr>
        <w:t>” means the solicitation described in this document, including any attached or referenced appendices, schedules or exhibits and as may be modified in writing from time to time by the Regional District by Addenda; and</w:t>
      </w:r>
    </w:p>
    <w:p w14:paraId="7D5480A9" w14:textId="77777777" w:rsidR="00171179" w:rsidRPr="00803BF3" w:rsidRDefault="3E829A8F" w:rsidP="16C72761">
      <w:pPr>
        <w:pStyle w:val="ListBullet"/>
        <w:tabs>
          <w:tab w:val="clear" w:pos="720"/>
        </w:tabs>
        <w:spacing w:after="60"/>
        <w:ind w:left="360" w:firstLine="0"/>
        <w:contextualSpacing/>
        <w:rPr>
          <w:rFonts w:ascii="BC Sans" w:hAnsi="BC Sans" w:cs="Arial"/>
          <w:sz w:val="16"/>
          <w:szCs w:val="16"/>
          <w:lang w:val="en-CA"/>
        </w:rPr>
      </w:pPr>
      <w:r w:rsidRPr="16C72761">
        <w:rPr>
          <w:rFonts w:ascii="BC Sans" w:hAnsi="BC Sans" w:cs="Arial"/>
          <w:sz w:val="16"/>
          <w:szCs w:val="16"/>
          <w:lang w:val="en-CA"/>
        </w:rPr>
        <w:t>“</w:t>
      </w:r>
      <w:r w:rsidRPr="16C72761">
        <w:rPr>
          <w:rFonts w:ascii="BC Sans" w:hAnsi="BC Sans" w:cs="Arial"/>
          <w:b/>
          <w:bCs/>
          <w:sz w:val="16"/>
          <w:szCs w:val="16"/>
          <w:lang w:val="en-CA"/>
        </w:rPr>
        <w:t>Should</w:t>
      </w:r>
      <w:r w:rsidRPr="16C72761">
        <w:rPr>
          <w:rFonts w:ascii="BC Sans" w:hAnsi="BC Sans" w:cs="Arial"/>
          <w:sz w:val="16"/>
          <w:szCs w:val="16"/>
          <w:lang w:val="en-CA"/>
        </w:rPr>
        <w:t>”, “</w:t>
      </w:r>
      <w:r w:rsidRPr="16C72761">
        <w:rPr>
          <w:rFonts w:ascii="BC Sans" w:hAnsi="BC Sans" w:cs="Arial"/>
          <w:b/>
          <w:bCs/>
          <w:sz w:val="16"/>
          <w:szCs w:val="16"/>
          <w:lang w:val="en-CA"/>
        </w:rPr>
        <w:t>may</w:t>
      </w:r>
      <w:r w:rsidRPr="16C72761">
        <w:rPr>
          <w:rFonts w:ascii="BC Sans" w:hAnsi="BC Sans" w:cs="Arial"/>
          <w:sz w:val="16"/>
          <w:szCs w:val="16"/>
          <w:lang w:val="en-CA"/>
        </w:rPr>
        <w:t>” or “</w:t>
      </w:r>
      <w:r w:rsidRPr="16C72761">
        <w:rPr>
          <w:rFonts w:ascii="BC Sans" w:hAnsi="BC Sans" w:cs="Arial"/>
          <w:b/>
          <w:bCs/>
          <w:sz w:val="16"/>
          <w:szCs w:val="16"/>
          <w:lang w:val="en-CA"/>
        </w:rPr>
        <w:t>weighted</w:t>
      </w:r>
      <w:r w:rsidRPr="16C72761">
        <w:rPr>
          <w:rFonts w:ascii="BC Sans" w:hAnsi="BC Sans" w:cs="Arial"/>
          <w:sz w:val="16"/>
          <w:szCs w:val="16"/>
          <w:lang w:val="en-CA"/>
        </w:rPr>
        <w:t xml:space="preserve">” means a requirement having a significant degree of importance to the objectives of the Request for Quotation. </w:t>
      </w:r>
    </w:p>
    <w:p w14:paraId="2DD8D3D3" w14:textId="77777777" w:rsidR="00171179" w:rsidRPr="00803BF3" w:rsidRDefault="00171179" w:rsidP="00171179">
      <w:pPr>
        <w:pStyle w:val="ListBullet"/>
        <w:tabs>
          <w:tab w:val="clear" w:pos="720"/>
        </w:tabs>
        <w:spacing w:after="0"/>
        <w:ind w:left="360" w:firstLine="0"/>
        <w:rPr>
          <w:rFonts w:ascii="BC Sans" w:hAnsi="BC Sans" w:cs="Arial"/>
          <w:sz w:val="16"/>
          <w:szCs w:val="16"/>
          <w:lang w:val="en-CA"/>
        </w:rPr>
      </w:pPr>
      <w:r w:rsidRPr="00803BF3">
        <w:rPr>
          <w:rFonts w:ascii="BC Sans" w:hAnsi="BC Sans" w:cs="Arial"/>
          <w:b/>
          <w:sz w:val="16"/>
          <w:szCs w:val="16"/>
          <w:lang w:val="en-CA"/>
        </w:rPr>
        <w:t xml:space="preserve">“SCRD </w:t>
      </w:r>
      <w:r w:rsidRPr="00803BF3">
        <w:rPr>
          <w:rFonts w:ascii="BC Sans" w:hAnsi="BC Sans" w:cs="Arial"/>
          <w:sz w:val="16"/>
          <w:szCs w:val="16"/>
          <w:lang w:val="en-CA"/>
        </w:rPr>
        <w:t>or</w:t>
      </w:r>
      <w:r w:rsidRPr="00803BF3">
        <w:rPr>
          <w:rFonts w:ascii="BC Sans" w:hAnsi="BC Sans" w:cs="Arial"/>
          <w:b/>
          <w:sz w:val="16"/>
          <w:szCs w:val="16"/>
          <w:lang w:val="en-CA"/>
        </w:rPr>
        <w:t xml:space="preserve"> Regional District</w:t>
      </w:r>
      <w:r w:rsidRPr="00803BF3">
        <w:rPr>
          <w:rFonts w:ascii="BC Sans" w:hAnsi="BC Sans" w:cs="Arial"/>
          <w:sz w:val="16"/>
          <w:szCs w:val="16"/>
          <w:lang w:val="en-CA"/>
        </w:rPr>
        <w:t>” means Sunshine Coast Regional District.</w:t>
      </w:r>
    </w:p>
    <w:p w14:paraId="72430603"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Vendor</w:t>
      </w:r>
      <w:r w:rsidRPr="00803BF3">
        <w:rPr>
          <w:rFonts w:ascii="BC Sans" w:hAnsi="BC Sans" w:cs="Arial"/>
          <w:sz w:val="16"/>
          <w:szCs w:val="16"/>
          <w:lang w:val="en-CA"/>
        </w:rPr>
        <w:t>” means the successful Proponent to the RFQ who enters into a Contract with the Regional District;</w:t>
      </w:r>
    </w:p>
    <w:p w14:paraId="104AA26B" w14:textId="4BCA6DC2" w:rsidR="00171179" w:rsidRPr="00803BF3" w:rsidRDefault="00171179" w:rsidP="00272496">
      <w:pPr>
        <w:numPr>
          <w:ilvl w:val="0"/>
          <w:numId w:val="23"/>
        </w:numPr>
        <w:spacing w:after="60"/>
        <w:ind w:left="360"/>
        <w:jc w:val="both"/>
        <w:rPr>
          <w:rFonts w:ascii="BC Sans" w:hAnsi="BC Sans" w:cs="Arial"/>
          <w:sz w:val="16"/>
          <w:szCs w:val="16"/>
        </w:rPr>
      </w:pPr>
      <w:r w:rsidRPr="00803BF3">
        <w:rPr>
          <w:rFonts w:ascii="BC Sans" w:hAnsi="BC Sans" w:cs="Arial"/>
          <w:sz w:val="16"/>
          <w:szCs w:val="16"/>
        </w:rPr>
        <w:t>This Request for Quotation (RFQ) should not be interpreted as an agreement to purchase goods or services. The Sunshine Coast Regional District’s (the “Regional District”) intent is to select the bid(s) representing, in its sole discretion, best value to the Regional District. It will not be bound to accept the lowest or any bid and reserves the right in its sole and absolute discretion to reject, in whole or in part, any bid, or to cancel the RFQ in its entirety.</w:t>
      </w:r>
      <w:r w:rsidR="00272496" w:rsidRPr="00803BF3">
        <w:rPr>
          <w:rFonts w:ascii="BC Sans" w:hAnsi="BC Sans" w:cs="Arial"/>
          <w:sz w:val="16"/>
          <w:szCs w:val="16"/>
        </w:rPr>
        <w:t xml:space="preserve"> </w:t>
      </w:r>
      <w:r w:rsidR="0035061F" w:rsidRPr="00803BF3">
        <w:rPr>
          <w:rFonts w:ascii="BC Sans" w:hAnsi="BC Sans" w:cs="Arial"/>
          <w:sz w:val="16"/>
          <w:szCs w:val="16"/>
        </w:rPr>
        <w:t>The RF</w:t>
      </w:r>
      <w:r w:rsidR="00272496" w:rsidRPr="00803BF3">
        <w:rPr>
          <w:rFonts w:ascii="BC Sans" w:hAnsi="BC Sans" w:cs="Arial"/>
          <w:sz w:val="16"/>
          <w:szCs w:val="16"/>
        </w:rPr>
        <w:t>Q</w:t>
      </w:r>
      <w:r w:rsidR="0035061F" w:rsidRPr="00803BF3">
        <w:rPr>
          <w:rFonts w:ascii="BC Sans" w:hAnsi="BC Sans" w:cs="Arial"/>
          <w:sz w:val="16"/>
          <w:szCs w:val="16"/>
        </w:rPr>
        <w:t xml:space="preserve"> does not commit the Regional District in any way to award a contract and that no legal relationship or obligation regarding the procurement of any good or service will be created between Regional District and the proponent unless and until Regional District and the proponent execute a written agreement for the Deliverables</w:t>
      </w:r>
      <w:r w:rsidR="00272496" w:rsidRPr="00803BF3">
        <w:rPr>
          <w:rFonts w:ascii="BC Sans" w:hAnsi="BC Sans" w:cs="Arial"/>
          <w:sz w:val="16"/>
          <w:szCs w:val="16"/>
        </w:rPr>
        <w:t>.</w:t>
      </w:r>
    </w:p>
    <w:p w14:paraId="1A45AA21"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It is the responsibility of the bidder to ensure that the quotation arrives prior to the date and time and at the place indicated. The Regional District reserves the right at its sole discretion to accept or reject any responses received after this time. </w:t>
      </w:r>
      <w:r w:rsidRPr="00803BF3">
        <w:rPr>
          <w:rFonts w:ascii="BC Sans" w:hAnsi="BC Sans" w:cs="Arial"/>
          <w:spacing w:val="-3"/>
          <w:sz w:val="16"/>
          <w:szCs w:val="16"/>
        </w:rPr>
        <w:t>From time to time the Regional District’s spam filters block legitimate email. The Regional District cannot accept responsibility for delivery/receipt of email so please follow up if you do not receive a response.</w:t>
      </w:r>
    </w:p>
    <w:p w14:paraId="7D9C83DC"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shall be based on the specifications. Equivalent alternatives to products specified may be considered if full descriptive data on proposed alternatives is submitted with the Quotation. The Regional District reserves the right to determine, at its sole discretion, whether the alternatives are equal to products specified. </w:t>
      </w:r>
    </w:p>
    <w:p w14:paraId="787B80E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Quotations should be in Canadian funds.</w:t>
      </w:r>
    </w:p>
    <w:p w14:paraId="350C68F2" w14:textId="77777777" w:rsidR="00171179" w:rsidRPr="00803BF3" w:rsidRDefault="00171179" w:rsidP="00171179">
      <w:pPr>
        <w:pStyle w:val="ListParagraph"/>
        <w:numPr>
          <w:ilvl w:val="0"/>
          <w:numId w:val="23"/>
        </w:numPr>
        <w:spacing w:after="60"/>
        <w:ind w:left="360"/>
        <w:jc w:val="both"/>
        <w:rPr>
          <w:rFonts w:ascii="BC Sans" w:hAnsi="BC Sans" w:cs="Arial"/>
          <w:sz w:val="16"/>
          <w:szCs w:val="16"/>
        </w:rPr>
      </w:pPr>
      <w:r w:rsidRPr="00803BF3">
        <w:rPr>
          <w:rFonts w:ascii="BC Sans" w:hAnsi="BC Sans" w:cs="Arial"/>
          <w:sz w:val="16"/>
          <w:szCs w:val="16"/>
        </w:rPr>
        <w:t>Unless otherwise agreed, the Regional District payment terms are Net 30 days following receipt of services or approved invoices, whichever is later. Original invoices are to be forwarded to the account payable department of the Regional District. The purchase order number assigned by the Regional District must be stated on the invoice otherwise payment may be delayed.</w:t>
      </w:r>
    </w:p>
    <w:p w14:paraId="3822D5B8"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The Regional District and its employees and agents shall not be held liable or accountable for any error or omission in any part of this RFQ or response to bidder questions. While the Regional District and/or its employees and agents have made efforts to ensure an accurate representation of information in this RFQ, the information contained in or provided with the RFQ, is supplied solely as a guideline for bidders. The information is not guaranteed or warranted to be accurate by the Regional District and/or its employees or agents, nor is it necessarily comprehensive or exhaustive. Bidders should not rely exclusively on any information provided in or with this RFQ and should independently verify all such information. Nothing in this RFQ is intended to relieve bidders from the responsibility of conducting their own investigations and research and forming their own opinions and conclusions with respect to the matters addressed in this RFQ. Proponents will be solely responsible to ensure their quotation meets all requirements of the RFQ, to advise the Regional District immediately of any apparent discrepancies or errors in the RFQ, and to request clarification if in doubt concerning the meaning or intent of anything in the RFQ.</w:t>
      </w:r>
    </w:p>
    <w:p w14:paraId="2B6DCA76"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Any questions should be submitted in writing to the contact identified herein. Enquiries and responses will be recorded and may be distributed to all bidders at the Regional District’s discretion. Information obtained from any other source is not official and should not be relied upon. Should a correction be </w:t>
      </w:r>
      <w:r w:rsidRPr="00803BF3">
        <w:rPr>
          <w:rFonts w:ascii="BC Sans" w:hAnsi="BC Sans" w:cs="Arial"/>
          <w:sz w:val="16"/>
          <w:szCs w:val="16"/>
        </w:rPr>
        <w:lastRenderedPageBreak/>
        <w:t>necessary or should additional information become available during the RFQ process, it may be distributed in the form of an addendum posted on BC Bid. The Regional District assumes no responsibility for notifying individual bidders of the existence of addenda. It is the sole responsibility of the bidder to ensure it has obtained, prior to the closing, any addenda issued by The Regional District.</w:t>
      </w:r>
    </w:p>
    <w:p w14:paraId="2DFCE9CF"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If a bidder discovers that it has made an error in its quotation, the bidder may forward a correction notice to the Regional District, but it must be received prior to the closing date and time for the RFQ. Unless otherwise specified, quotations will be open for acceptance for 90 days after the closing date.</w:t>
      </w:r>
    </w:p>
    <w:p w14:paraId="5AA274FA"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that contain qualifying conditions or otherwise fail to conform to the RFQ terms may be rejected. The Regional District retains the right to waive irregularities in the quotation if it deems such irregularities to be of a minor or technical nature. The Regional District retains the sole right to determine which quotation, if any, best meets its needs. The Regional District reserves the right to issue multiple Purchase Orders, i.e., to more than one bidder, should it deem this to be in the best interest of the Regional District. </w:t>
      </w:r>
    </w:p>
    <w:p w14:paraId="256E7F4D"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When quotations have been received and an award made, the successful supplier will be held to its quotation as of the closing of the RFQ irrespective of subsequent representation that mistakes have been made in the quotation originally submitted. </w:t>
      </w:r>
    </w:p>
    <w:p w14:paraId="1B1676B4" w14:textId="77777777" w:rsidR="00171179" w:rsidRPr="00803BF3" w:rsidRDefault="00171179" w:rsidP="00171179">
      <w:pPr>
        <w:pStyle w:val="TOC2"/>
        <w:numPr>
          <w:ilvl w:val="0"/>
          <w:numId w:val="23"/>
        </w:numPr>
        <w:tabs>
          <w:tab w:val="clear" w:pos="1440"/>
          <w:tab w:val="clear" w:pos="7920"/>
        </w:tabs>
        <w:spacing w:after="60"/>
        <w:ind w:left="360"/>
        <w:jc w:val="both"/>
        <w:rPr>
          <w:rFonts w:ascii="BC Sans" w:hAnsi="BC Sans" w:cs="Arial"/>
          <w:sz w:val="16"/>
          <w:szCs w:val="16"/>
        </w:rPr>
      </w:pPr>
      <w:r w:rsidRPr="00803BF3">
        <w:rPr>
          <w:rFonts w:ascii="BC Sans" w:hAnsi="BC Sans" w:cs="Arial"/>
          <w:sz w:val="16"/>
          <w:szCs w:val="16"/>
        </w:rPr>
        <w:t xml:space="preserve">Notwithstanding the previous paragraphs, if it appears an error has been made in a quotation, the Regional District may, in its sole discretion, before awarding an order, communicate with the potential supplier to ascertain if it will supply at the quoted price or withdraw the quotation. If the potential supplier is permitted to withdraw its quotation, the potential supplier will not be considered on this RFQ. </w:t>
      </w:r>
    </w:p>
    <w:p w14:paraId="47D4A70A"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The Regional District reserves the right to award this order in part or in full, on the basis of quotations received. </w:t>
      </w:r>
    </w:p>
    <w:p w14:paraId="441907B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In the event of a discrepancy between the unit price and the extended price, the unit price shall govern.</w:t>
      </w:r>
    </w:p>
    <w:p w14:paraId="0F49021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should use the unit of measure shown in the RFQ. Where conversions are required, these should be done by the bidder prior to submitting quotation.</w:t>
      </w:r>
    </w:p>
    <w:p w14:paraId="7EE12E2C"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should refer to the RFQ number in all correspondence. </w:t>
      </w:r>
    </w:p>
    <w:p w14:paraId="1FB552AF"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must comply with applicable laws. This RFQ will be governed exclusively by and construed and enforced in accordance with the laws of the Province of British Columbia. The courts of the Province of British Columbia will have exclusive jurisdiction in the event of any dispute concerning this RFQ or any matters arising out of this RFQ. </w:t>
      </w:r>
    </w:p>
    <w:p w14:paraId="481AED7C" w14:textId="0868C295" w:rsidR="001C187A" w:rsidRPr="001C187A" w:rsidRDefault="001C187A" w:rsidP="001C187A">
      <w:pPr>
        <w:numPr>
          <w:ilvl w:val="0"/>
          <w:numId w:val="23"/>
        </w:numPr>
        <w:tabs>
          <w:tab w:val="left" w:pos="630"/>
        </w:tabs>
        <w:spacing w:after="60"/>
        <w:ind w:left="360"/>
        <w:jc w:val="both"/>
        <w:rPr>
          <w:rFonts w:ascii="BC Sans" w:hAnsi="BC Sans" w:cs="Arial"/>
          <w:sz w:val="16"/>
          <w:szCs w:val="16"/>
        </w:rPr>
      </w:pPr>
      <w:r w:rsidRPr="001C187A">
        <w:rPr>
          <w:rFonts w:ascii="BC Sans" w:hAnsi="BC Sans" w:cs="Arial"/>
          <w:sz w:val="16"/>
          <w:szCs w:val="16"/>
          <w:lang w:val="en-US"/>
        </w:rPr>
        <w:t>Without limiting its obligations or liabilities under this Agreement, and at its own expense, the Contractor is responsible for obtaining and maintaining during the Term any insurance that:</w:t>
      </w:r>
      <w:r w:rsidRPr="001C187A">
        <w:rPr>
          <w:rFonts w:ascii="BC Sans" w:hAnsi="BC Sans" w:cs="Arial"/>
          <w:sz w:val="16"/>
          <w:szCs w:val="16"/>
          <w:lang w:val="en-CA"/>
        </w:rPr>
        <w:t> </w:t>
      </w:r>
    </w:p>
    <w:p w14:paraId="18B6D0CE" w14:textId="77777777" w:rsidR="001C187A" w:rsidRPr="001C187A" w:rsidRDefault="001C187A" w:rsidP="001C187A">
      <w:pPr>
        <w:pStyle w:val="ListParagraph"/>
        <w:numPr>
          <w:ilvl w:val="0"/>
          <w:numId w:val="31"/>
        </w:numPr>
        <w:tabs>
          <w:tab w:val="left" w:pos="630"/>
        </w:tabs>
        <w:spacing w:after="60"/>
        <w:jc w:val="both"/>
        <w:rPr>
          <w:rFonts w:ascii="BC Sans" w:hAnsi="BC Sans" w:cs="Arial"/>
          <w:sz w:val="16"/>
          <w:szCs w:val="16"/>
        </w:rPr>
      </w:pPr>
      <w:r w:rsidRPr="001C187A">
        <w:rPr>
          <w:rFonts w:ascii="BC Sans" w:hAnsi="BC Sans" w:cs="Arial"/>
          <w:sz w:val="16"/>
          <w:szCs w:val="16"/>
          <w:lang w:val="en-US"/>
        </w:rPr>
        <w:t>it is required to have by law, and</w:t>
      </w:r>
      <w:r w:rsidRPr="001C187A">
        <w:rPr>
          <w:rFonts w:ascii="BC Sans" w:hAnsi="BC Sans" w:cs="Arial"/>
          <w:sz w:val="16"/>
          <w:szCs w:val="16"/>
          <w:lang w:val="en-CA"/>
        </w:rPr>
        <w:t> </w:t>
      </w:r>
    </w:p>
    <w:p w14:paraId="0EC0DA62" w14:textId="13386455" w:rsidR="001C187A" w:rsidRPr="001C187A" w:rsidRDefault="001C187A" w:rsidP="001C187A">
      <w:pPr>
        <w:pStyle w:val="ListParagraph"/>
        <w:numPr>
          <w:ilvl w:val="0"/>
          <w:numId w:val="31"/>
        </w:numPr>
        <w:tabs>
          <w:tab w:val="left" w:pos="630"/>
        </w:tabs>
        <w:spacing w:after="60"/>
        <w:jc w:val="both"/>
        <w:rPr>
          <w:rFonts w:ascii="BC Sans" w:hAnsi="BC Sans" w:cs="Arial"/>
          <w:sz w:val="16"/>
          <w:szCs w:val="16"/>
        </w:rPr>
      </w:pPr>
      <w:r w:rsidRPr="001C187A">
        <w:rPr>
          <w:rFonts w:ascii="BC Sans" w:hAnsi="BC Sans" w:cs="Arial"/>
          <w:sz w:val="16"/>
          <w:szCs w:val="16"/>
          <w:lang w:val="en-US"/>
        </w:rPr>
        <w:t>a prudent person providing services similar to the Services in British Columbia would hold to cover the risks or potential risks that may arise as a result of entering into this Agreement.</w:t>
      </w:r>
      <w:r w:rsidRPr="001C187A">
        <w:rPr>
          <w:rFonts w:ascii="BC Sans" w:hAnsi="BC Sans" w:cs="Arial"/>
          <w:sz w:val="16"/>
          <w:szCs w:val="16"/>
          <w:lang w:val="en-CA"/>
        </w:rPr>
        <w:t> </w:t>
      </w:r>
    </w:p>
    <w:p w14:paraId="41B1AEE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expenses:</w:t>
      </w:r>
    </w:p>
    <w:p w14:paraId="588EF967" w14:textId="77777777"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It is a fundamental condition of this RFQ and the receipt and consideration of quotations by the Regional District that the Regional District , and its respective employees, consultants and agents, will not and shall not under any circumstances including without limitation whether pursuant to contract, tort, statutory duty, law, equity, any actual or implied duty of fairness, or otherwise, be responsible or liable for any costs, expenses, claims, losses, damages or liabilities (collectively and individually all of the foregoing referred to as “Claims”) incurred or suffered by any bidder as a result of or related to any one or more of: the RFQ; the preparation, negotiation, acceptance or rejection of any conforming or non-conforming quotation; the rejection of any bidder; or the cancellation, suspension or termination of the RFQ process. By submitting a quotation each bidder shall be conclusively deemed to waive and release the Regional District and its employees, contractors, consultant and agents, from and against any and all such Claims. </w:t>
      </w:r>
    </w:p>
    <w:p w14:paraId="0002D471" w14:textId="255B6E30"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By submitting a </w:t>
      </w:r>
      <w:r w:rsidR="00CC4FF1" w:rsidRPr="00803BF3">
        <w:rPr>
          <w:rFonts w:ascii="BC Sans" w:hAnsi="BC Sans" w:cs="Arial"/>
          <w:sz w:val="16"/>
          <w:szCs w:val="16"/>
        </w:rPr>
        <w:t>quotation,</w:t>
      </w:r>
      <w:r w:rsidRPr="00803BF3">
        <w:rPr>
          <w:rFonts w:ascii="BC Sans" w:hAnsi="BC Sans" w:cs="Arial"/>
          <w:sz w:val="16"/>
          <w:szCs w:val="16"/>
        </w:rPr>
        <w:t xml:space="preserve"> the bidder agrees that it shall not claim damages for any matter arising out of this RFQ process or in preparing and submitting a quotation. The bidder further agrees to and hereby waives any claim for damages for loss of profit if the bidder is not selected by the Regional District. </w:t>
      </w:r>
    </w:p>
    <w:p w14:paraId="079C955F" w14:textId="77777777"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In consideration of the Regional District considering a bidder’s quotation, the bidder waives any right it may have to question or challenge the evaluation of its quotation or any other quotation and releases the Regional District from any Claims arising from the evaluation process or the failure of the Regional District to select that bidder’s quotation. </w:t>
      </w:r>
    </w:p>
    <w:p w14:paraId="33814CBE" w14:textId="5DA5E6FB" w:rsidR="00171179" w:rsidRPr="00803BF3" w:rsidRDefault="00171179" w:rsidP="00272496">
      <w:pPr>
        <w:pStyle w:val="ListParagraph"/>
        <w:numPr>
          <w:ilvl w:val="0"/>
          <w:numId w:val="23"/>
        </w:numPr>
        <w:tabs>
          <w:tab w:val="left" w:pos="810"/>
        </w:tabs>
        <w:spacing w:after="60"/>
        <w:ind w:left="360"/>
        <w:jc w:val="both"/>
        <w:rPr>
          <w:rFonts w:ascii="BC Sans" w:hAnsi="BC Sans" w:cs="Arial"/>
          <w:sz w:val="16"/>
          <w:szCs w:val="16"/>
        </w:rPr>
      </w:pPr>
      <w:r w:rsidRPr="00803BF3">
        <w:rPr>
          <w:rFonts w:ascii="BC Sans" w:hAnsi="BC Sans" w:cs="Arial"/>
          <w:sz w:val="16"/>
          <w:szCs w:val="16"/>
        </w:rPr>
        <w:t xml:space="preserve">All documents submitted in response to this RFQ shall become the property of the Regional District and as such will be subject to the disclosure provisions of the Freedom of Information and Protection of Privacy Act. For more information on the application of the Act, go to </w:t>
      </w:r>
      <w:hyperlink r:id="rId19" w:history="1">
        <w:r w:rsidRPr="00803BF3">
          <w:rPr>
            <w:rStyle w:val="Hyperlink"/>
            <w:rFonts w:ascii="BC Sans" w:hAnsi="BC Sans" w:cs="Arial"/>
            <w:sz w:val="16"/>
            <w:szCs w:val="16"/>
          </w:rPr>
          <w:t>http://www.cio.gov.bc.ca/cio/priv_leg/index.page</w:t>
        </w:r>
      </w:hyperlink>
      <w:r w:rsidRPr="00803BF3">
        <w:rPr>
          <w:rFonts w:ascii="BC Sans" w:hAnsi="BC Sans" w:cs="Arial"/>
          <w:sz w:val="16"/>
          <w:szCs w:val="16"/>
        </w:rPr>
        <w:t xml:space="preserve">. </w:t>
      </w:r>
    </w:p>
    <w:sectPr w:rsidR="00171179" w:rsidRPr="00803BF3" w:rsidSect="00171179">
      <w:type w:val="continuous"/>
      <w:pgSz w:w="12240" w:h="15840"/>
      <w:pgMar w:top="1440" w:right="1440" w:bottom="1440" w:left="1440" w:header="720" w:footer="720" w:gutter="0"/>
      <w:cols w:num="2"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ECFC5" w14:textId="77777777" w:rsidR="00DD046C" w:rsidRDefault="00DD046C">
      <w:r>
        <w:separator/>
      </w:r>
    </w:p>
  </w:endnote>
  <w:endnote w:type="continuationSeparator" w:id="0">
    <w:p w14:paraId="32FA1832" w14:textId="77777777" w:rsidR="00DD046C" w:rsidRDefault="00DD0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rmata Condensed">
    <w:altName w:val="Calibri"/>
    <w:panose1 w:val="00000000000000000000"/>
    <w:charset w:val="00"/>
    <w:family w:val="swiss"/>
    <w:notTrueType/>
    <w:pitch w:val="variable"/>
    <w:sig w:usb0="00000003" w:usb1="00000000" w:usb2="00000000" w:usb3="00000000" w:csb0="00000001" w:csb1="00000000"/>
  </w:font>
  <w:font w:name="BC Sans">
    <w:altName w:val="Gadugi"/>
    <w:panose1 w:val="00000000000000000000"/>
    <w:charset w:val="00"/>
    <w:family w:val="modern"/>
    <w:notTrueType/>
    <w:pitch w:val="variable"/>
    <w:sig w:usb0="E00002FF" w:usb1="4000001B" w:usb2="08002021" w:usb3="00000000" w:csb0="0000019F" w:csb1="00000000"/>
  </w:font>
  <w:font w:name="Trebuchet MS">
    <w:panose1 w:val="020B0603020202020204"/>
    <w:charset w:val="00"/>
    <w:family w:val="swiss"/>
    <w:pitch w:val="variable"/>
    <w:sig w:usb0="00000687" w:usb1="00000000" w:usb2="00000000" w:usb3="00000000" w:csb0="0000009F" w:csb1="00000000"/>
  </w:font>
  <w:font w:name="Myriad Pro Light">
    <w:panose1 w:val="00000000000000000000"/>
    <w:charset w:val="00"/>
    <w:family w:val="swiss"/>
    <w:notTrueType/>
    <w:pitch w:val="variable"/>
    <w:sig w:usb0="A00002AF" w:usb1="5000204B" w:usb2="00000000" w:usb3="00000000" w:csb0="0000009F" w:csb1="00000000"/>
  </w:font>
  <w:font w:name="Myriad Pro Black">
    <w:panose1 w:val="00000000000000000000"/>
    <w:charset w:val="00"/>
    <w:family w:val="swiss"/>
    <w:notTrueType/>
    <w:pitch w:val="variable"/>
    <w:sig w:usb0="A00002AF" w:usb1="5000204B"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5DABF" w14:textId="77777777" w:rsidR="008C5BD2" w:rsidRPr="000511F5" w:rsidRDefault="008C5BD2">
    <w:pPr>
      <w:pStyle w:val="Footer"/>
      <w:jc w:val="center"/>
      <w:rPr>
        <w:rFonts w:ascii="BC Sans" w:hAnsi="BC Sans"/>
        <w:sz w:val="18"/>
      </w:rPr>
    </w:pPr>
    <w:r w:rsidRPr="000511F5">
      <w:rPr>
        <w:rFonts w:ascii="BC Sans" w:hAnsi="BC Sans"/>
        <w:sz w:val="18"/>
      </w:rPr>
      <w:t xml:space="preserve">Page </w:t>
    </w:r>
    <w:r w:rsidRPr="000511F5">
      <w:rPr>
        <w:rStyle w:val="PageNumber"/>
        <w:rFonts w:ascii="BC Sans" w:hAnsi="BC Sans"/>
        <w:sz w:val="18"/>
      </w:rPr>
      <w:fldChar w:fldCharType="begin"/>
    </w:r>
    <w:r w:rsidRPr="000511F5">
      <w:rPr>
        <w:rStyle w:val="PageNumber"/>
        <w:rFonts w:ascii="BC Sans" w:hAnsi="BC Sans"/>
        <w:sz w:val="18"/>
      </w:rPr>
      <w:instrText xml:space="preserve"> PAGE </w:instrText>
    </w:r>
    <w:r w:rsidRPr="000511F5">
      <w:rPr>
        <w:rStyle w:val="PageNumber"/>
        <w:rFonts w:ascii="BC Sans" w:hAnsi="BC Sans"/>
        <w:sz w:val="18"/>
      </w:rPr>
      <w:fldChar w:fldCharType="separate"/>
    </w:r>
    <w:r w:rsidR="00C86EE8" w:rsidRPr="000511F5">
      <w:rPr>
        <w:rStyle w:val="PageNumber"/>
        <w:rFonts w:ascii="BC Sans" w:hAnsi="BC Sans"/>
        <w:noProof/>
        <w:sz w:val="18"/>
      </w:rPr>
      <w:t>6</w:t>
    </w:r>
    <w:r w:rsidRPr="000511F5">
      <w:rPr>
        <w:rStyle w:val="PageNumber"/>
        <w:rFonts w:ascii="BC Sans" w:hAnsi="BC Sans"/>
        <w:sz w:val="18"/>
      </w:rPr>
      <w:fldChar w:fldCharType="end"/>
    </w:r>
    <w:r w:rsidRPr="000511F5">
      <w:rPr>
        <w:rFonts w:ascii="BC Sans" w:hAnsi="BC Sans"/>
        <w:sz w:val="18"/>
      </w:rPr>
      <w:t xml:space="preserve"> of </w:t>
    </w:r>
    <w:r w:rsidRPr="000511F5">
      <w:rPr>
        <w:rStyle w:val="PageNumber"/>
        <w:rFonts w:ascii="BC Sans" w:hAnsi="BC Sans"/>
        <w:sz w:val="18"/>
      </w:rPr>
      <w:fldChar w:fldCharType="begin"/>
    </w:r>
    <w:r w:rsidRPr="000511F5">
      <w:rPr>
        <w:rStyle w:val="PageNumber"/>
        <w:rFonts w:ascii="BC Sans" w:hAnsi="BC Sans"/>
        <w:sz w:val="18"/>
      </w:rPr>
      <w:instrText xml:space="preserve"> NUMPAGES </w:instrText>
    </w:r>
    <w:r w:rsidRPr="000511F5">
      <w:rPr>
        <w:rStyle w:val="PageNumber"/>
        <w:rFonts w:ascii="BC Sans" w:hAnsi="BC Sans"/>
        <w:sz w:val="18"/>
      </w:rPr>
      <w:fldChar w:fldCharType="separate"/>
    </w:r>
    <w:r w:rsidR="00C86EE8" w:rsidRPr="000511F5">
      <w:rPr>
        <w:rStyle w:val="PageNumber"/>
        <w:rFonts w:ascii="BC Sans" w:hAnsi="BC Sans"/>
        <w:noProof/>
        <w:sz w:val="18"/>
      </w:rPr>
      <w:t>6</w:t>
    </w:r>
    <w:r w:rsidRPr="000511F5">
      <w:rPr>
        <w:rStyle w:val="PageNumber"/>
        <w:rFonts w:ascii="BC Sans" w:hAnsi="BC San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9ED27" w14:textId="77777777" w:rsidR="00DD046C" w:rsidRDefault="00DD046C">
      <w:r>
        <w:separator/>
      </w:r>
    </w:p>
  </w:footnote>
  <w:footnote w:type="continuationSeparator" w:id="0">
    <w:p w14:paraId="7AEC2C40" w14:textId="77777777" w:rsidR="00DD046C" w:rsidRDefault="00DD04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1E0" w:firstRow="1" w:lastRow="1" w:firstColumn="1" w:lastColumn="1" w:noHBand="0" w:noVBand="0"/>
    </w:tblPr>
    <w:tblGrid>
      <w:gridCol w:w="2358"/>
      <w:gridCol w:w="7110"/>
    </w:tblGrid>
    <w:tr w:rsidR="008C5BD2" w:rsidRPr="00292A91" w14:paraId="2AA87A17" w14:textId="77777777" w:rsidTr="7019389F">
      <w:trPr>
        <w:trHeight w:val="1283"/>
      </w:trPr>
      <w:tc>
        <w:tcPr>
          <w:tcW w:w="2358" w:type="dxa"/>
        </w:tcPr>
        <w:p w14:paraId="3E52D493" w14:textId="7FB8BFF7" w:rsidR="008C5BD2" w:rsidRPr="00292A91" w:rsidRDefault="008C5BD2" w:rsidP="008E28E2">
          <w:pPr>
            <w:pStyle w:val="Heading1"/>
            <w:jc w:val="center"/>
            <w:rPr>
              <w:rFonts w:ascii="Calibri" w:hAnsi="Calibri"/>
              <w:szCs w:val="22"/>
              <w:lang w:val="en-CA"/>
            </w:rPr>
          </w:pPr>
        </w:p>
      </w:tc>
      <w:tc>
        <w:tcPr>
          <w:tcW w:w="7110" w:type="dxa"/>
        </w:tcPr>
        <w:p w14:paraId="0AB1ECBD" w14:textId="77777777" w:rsidR="008C5BD2" w:rsidRPr="00292A91" w:rsidRDefault="008C5BD2" w:rsidP="006F6FC4">
          <w:pPr>
            <w:rPr>
              <w:rFonts w:ascii="Calibri" w:hAnsi="Calibri" w:cs="Arial"/>
              <w:b/>
              <w:caps/>
              <w:sz w:val="32"/>
              <w:szCs w:val="32"/>
              <w:lang w:val="en-US"/>
            </w:rPr>
          </w:pPr>
        </w:p>
        <w:p w14:paraId="6483AD9E" w14:textId="7886D8D4" w:rsidR="008C5BD2" w:rsidRPr="00865EC7" w:rsidRDefault="7019389F" w:rsidP="7019389F">
          <w:pPr>
            <w:rPr>
              <w:rFonts w:ascii="Calibri" w:hAnsi="Calibri" w:cs="Arial"/>
              <w:b/>
              <w:bCs/>
              <w:color w:val="215868" w:themeColor="accent5" w:themeShade="80"/>
              <w:sz w:val="32"/>
              <w:szCs w:val="32"/>
              <w:lang w:val="en-US"/>
            </w:rPr>
          </w:pPr>
          <w:r w:rsidRPr="7019389F">
            <w:rPr>
              <w:rFonts w:ascii="BC Sans" w:hAnsi="BC Sans" w:cs="Arial"/>
              <w:b/>
              <w:bCs/>
              <w:caps/>
              <w:sz w:val="32"/>
              <w:szCs w:val="32"/>
              <w:lang w:val="en-US"/>
            </w:rPr>
            <w:t xml:space="preserve">Request for Quotation No 2611701 </w:t>
          </w:r>
          <w:r w:rsidRPr="7019389F">
            <w:rPr>
              <w:rFonts w:ascii="BC Sans" w:hAnsi="BC Sans" w:cs="Arial"/>
              <w:b/>
              <w:bCs/>
              <w:color w:val="215868" w:themeColor="accent5" w:themeShade="80"/>
              <w:sz w:val="32"/>
              <w:szCs w:val="32"/>
              <w:lang w:val="en-US"/>
            </w:rPr>
            <w:t>Uninterruptible Power Supply Replacement</w:t>
          </w:r>
        </w:p>
      </w:tc>
    </w:tr>
  </w:tbl>
  <w:p w14:paraId="1C608938" w14:textId="6DA9662E" w:rsidR="008C5BD2" w:rsidRDefault="00744873">
    <w:pPr>
      <w:pStyle w:val="Header"/>
    </w:pPr>
    <w:r w:rsidRPr="00A77C7D">
      <w:rPr>
        <w:rFonts w:cs="Arial"/>
        <w:b/>
        <w:bCs/>
        <w:noProof/>
        <w:sz w:val="28"/>
        <w:szCs w:val="28"/>
        <w:lang w:val="en-US"/>
      </w:rPr>
      <w:drawing>
        <wp:anchor distT="0" distB="0" distL="114300" distR="114300" simplePos="0" relativeHeight="251658240" behindDoc="0" locked="0" layoutInCell="1" allowOverlap="1" wp14:anchorId="2C4788F1" wp14:editId="77BF329B">
          <wp:simplePos x="0" y="0"/>
          <wp:positionH relativeFrom="margin">
            <wp:posOffset>272415</wp:posOffset>
          </wp:positionH>
          <wp:positionV relativeFrom="paragraph">
            <wp:posOffset>-819595</wp:posOffset>
          </wp:positionV>
          <wp:extent cx="890270" cy="890270"/>
          <wp:effectExtent l="0" t="0" r="5080" b="5080"/>
          <wp:wrapNone/>
          <wp:docPr id="1" name="Picture 1"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0270" cy="8902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00432" w14:textId="0602F17B" w:rsidR="008C5BD2" w:rsidRPr="00674AB2" w:rsidRDefault="009C6E2A" w:rsidP="00D35527">
    <w:pPr>
      <w:pStyle w:val="Header"/>
      <w:rPr>
        <w:rFonts w:ascii="BC Sans" w:hAnsi="BC Sans" w:cs="Arial"/>
        <w:color w:val="000000" w:themeColor="text1"/>
        <w:sz w:val="16"/>
        <w:szCs w:val="16"/>
      </w:rPr>
    </w:pPr>
    <w:r w:rsidRPr="00674AB2">
      <w:rPr>
        <w:rFonts w:ascii="BC Sans" w:hAnsi="BC Sans" w:cs="Arial"/>
        <w:color w:val="000000" w:themeColor="text1"/>
        <w:sz w:val="16"/>
        <w:szCs w:val="16"/>
      </w:rPr>
      <w:t>R</w:t>
    </w:r>
    <w:r w:rsidR="008229D2" w:rsidRPr="00674AB2">
      <w:rPr>
        <w:rFonts w:ascii="BC Sans" w:hAnsi="BC Sans" w:cs="Arial"/>
        <w:color w:val="000000" w:themeColor="text1"/>
        <w:sz w:val="16"/>
        <w:szCs w:val="16"/>
      </w:rPr>
      <w:t xml:space="preserve">FQ </w:t>
    </w:r>
    <w:r w:rsidR="00CC4FF1" w:rsidRPr="00674AB2">
      <w:rPr>
        <w:rFonts w:ascii="BC Sans" w:hAnsi="BC Sans" w:cs="Arial"/>
        <w:color w:val="000000" w:themeColor="text1"/>
        <w:sz w:val="16"/>
        <w:szCs w:val="16"/>
      </w:rPr>
      <w:t>2</w:t>
    </w:r>
    <w:r w:rsidR="00674AB2" w:rsidRPr="00674AB2">
      <w:rPr>
        <w:rFonts w:ascii="BC Sans" w:hAnsi="BC Sans" w:cs="Arial"/>
        <w:color w:val="000000" w:themeColor="text1"/>
        <w:sz w:val="16"/>
        <w:szCs w:val="16"/>
      </w:rPr>
      <w:t>611701</w:t>
    </w:r>
    <w:r w:rsidRPr="00674AB2">
      <w:rPr>
        <w:rFonts w:ascii="BC Sans" w:hAnsi="BC Sans" w:cs="Arial"/>
        <w:color w:val="000000" w:themeColor="text1"/>
        <w:sz w:val="16"/>
        <w:szCs w:val="16"/>
      </w:rPr>
      <w:t xml:space="preserve"> – </w:t>
    </w:r>
    <w:r w:rsidR="00674AB2" w:rsidRPr="00674AB2">
      <w:rPr>
        <w:rFonts w:ascii="BC Sans" w:hAnsi="BC Sans" w:cs="Arial"/>
        <w:color w:val="000000" w:themeColor="text1"/>
        <w:sz w:val="16"/>
        <w:szCs w:val="16"/>
      </w:rPr>
      <w:t>Uninterrupted Power Supply Replacement</w:t>
    </w:r>
    <w:r w:rsidRPr="00674AB2">
      <w:rPr>
        <w:rFonts w:ascii="BC Sans" w:hAnsi="BC Sans" w:cs="Arial"/>
        <w:color w:val="000000" w:themeColor="text1"/>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1" w15:restartNumberingAfterBreak="0">
    <w:nsid w:val="01875550"/>
    <w:multiLevelType w:val="hybridMultilevel"/>
    <w:tmpl w:val="83EEDE20"/>
    <w:lvl w:ilvl="0" w:tplc="68621282">
      <w:start w:val="19"/>
      <w:numFmt w:val="bullet"/>
      <w:lvlText w:val="-"/>
      <w:lvlJc w:val="left"/>
      <w:pPr>
        <w:ind w:left="1080" w:hanging="360"/>
      </w:pPr>
      <w:rPr>
        <w:rFonts w:ascii="Calibri" w:eastAsia="Times New Roman" w:hAnsi="Calibri"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0D2F7B68"/>
    <w:multiLevelType w:val="hybridMultilevel"/>
    <w:tmpl w:val="1A86EBCA"/>
    <w:lvl w:ilvl="0" w:tplc="AF40A9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DD5467"/>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5" w15:restartNumberingAfterBreak="0">
    <w:nsid w:val="18651F34"/>
    <w:multiLevelType w:val="multilevel"/>
    <w:tmpl w:val="3678E7FC"/>
    <w:lvl w:ilvl="0">
      <w:start w:val="1"/>
      <w:numFmt w:val="decimal"/>
      <w:lvlText w:val="%1"/>
      <w:lvlJc w:val="left"/>
      <w:pPr>
        <w:tabs>
          <w:tab w:val="num" w:pos="432"/>
        </w:tabs>
        <w:ind w:left="432" w:hanging="432"/>
      </w:pPr>
      <w:rPr>
        <w:rFonts w:ascii="Formata Condensed" w:hAnsi="Formata Condensed" w:hint="default"/>
        <w:b w:val="0"/>
        <w:i w:val="0"/>
        <w:color w:val="auto"/>
        <w:sz w:val="24"/>
        <w:u w:val="none"/>
      </w:rPr>
    </w:lvl>
    <w:lvl w:ilvl="1">
      <w:start w:val="1"/>
      <w:numFmt w:val="decimal"/>
      <w:pStyle w:val="Heading2"/>
      <w:lvlText w:val="%1.%2"/>
      <w:lvlJc w:val="left"/>
      <w:pPr>
        <w:tabs>
          <w:tab w:val="num" w:pos="576"/>
        </w:tabs>
        <w:ind w:left="576" w:hanging="576"/>
      </w:pPr>
      <w:rPr>
        <w:rFonts w:ascii="Formata Condensed" w:hAnsi="Formata Condensed" w:hint="default"/>
        <w:b w:val="0"/>
        <w:i w:val="0"/>
        <w:color w:val="000000"/>
        <w:sz w:val="24"/>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BE311B6"/>
    <w:multiLevelType w:val="multilevel"/>
    <w:tmpl w:val="CF604478"/>
    <w:lvl w:ilvl="0">
      <w:start w:val="1"/>
      <w:numFmt w:val="decimal"/>
      <w:pStyle w:val="Level1"/>
      <w:lvlText w:val="%1.0"/>
      <w:lvlJc w:val="left"/>
      <w:pPr>
        <w:ind w:left="360" w:hanging="360"/>
      </w:pPr>
      <w:rPr>
        <w:rFonts w:hint="default"/>
      </w:rPr>
    </w:lvl>
    <w:lvl w:ilvl="1">
      <w:start w:val="1"/>
      <w:numFmt w:val="decimal"/>
      <w:pStyle w:val="Level2"/>
      <w:lvlText w:val="%1.%2."/>
      <w:lvlJc w:val="left"/>
      <w:pPr>
        <w:ind w:left="792" w:hanging="432"/>
      </w:pPr>
      <w:rPr>
        <w:b w:val="0"/>
        <w:bCs w:val="0"/>
        <w:i w:val="0"/>
        <w:iCs w:val="0"/>
        <w:caps w:val="0"/>
        <w:smallCaps w:val="0"/>
        <w:strike w:val="0"/>
        <w:dstrike w:val="0"/>
        <w:noProof w:val="0"/>
        <w:vanish w:val="0"/>
        <w:spacing w:val="0"/>
        <w:kern w:val="0"/>
        <w:position w:val="0"/>
        <w:sz w:val="22"/>
        <w:u w:val="none"/>
        <w:vertAlign w:val="baseline"/>
        <w:em w:val="none"/>
      </w:rPr>
    </w:lvl>
    <w:lvl w:ilvl="2">
      <w:start w:val="1"/>
      <w:numFmt w:val="decimal"/>
      <w:pStyle w:val="Level3"/>
      <w:lvlText w:val="%1.%2.%3."/>
      <w:lvlJc w:val="left"/>
      <w:pPr>
        <w:ind w:left="1224" w:hanging="504"/>
      </w:pPr>
      <w:rPr>
        <w:b w:val="0"/>
        <w:bCs w:val="0"/>
        <w:i w:val="0"/>
        <w:iCs w:val="0"/>
        <w:caps w:val="0"/>
        <w:smallCaps w:val="0"/>
        <w:strike w:val="0"/>
        <w:dstrike w:val="0"/>
        <w:noProof w:val="0"/>
        <w:vanish w:val="0"/>
        <w:spacing w:val="0"/>
        <w:kern w:val="0"/>
        <w:position w:val="0"/>
        <w:sz w:val="22"/>
        <w:u w:val="none"/>
        <w:vertAlign w:val="baseline"/>
        <w:em w:val="non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DA753E0"/>
    <w:multiLevelType w:val="multilevel"/>
    <w:tmpl w:val="090A1CA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21AE540E"/>
    <w:multiLevelType w:val="hybridMultilevel"/>
    <w:tmpl w:val="D19E4B8C"/>
    <w:lvl w:ilvl="0" w:tplc="7ABC224E">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1B30B9"/>
    <w:multiLevelType w:val="hybridMultilevel"/>
    <w:tmpl w:val="E4DC81BE"/>
    <w:lvl w:ilvl="0" w:tplc="AF40A9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5AD1A99"/>
    <w:multiLevelType w:val="multilevel"/>
    <w:tmpl w:val="3BCED9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893278"/>
    <w:multiLevelType w:val="hybridMultilevel"/>
    <w:tmpl w:val="236E85A8"/>
    <w:lvl w:ilvl="0" w:tplc="1C3EFBD0">
      <w:numFmt w:val="bullet"/>
      <w:lvlText w:val="•"/>
      <w:lvlJc w:val="left"/>
      <w:pPr>
        <w:ind w:left="720" w:hanging="360"/>
      </w:pPr>
      <w:rPr>
        <w:rFonts w:ascii="Calibri" w:eastAsiaTheme="minorHAnsi" w:hAnsi="Calibri" w:cstheme="maj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0E03771"/>
    <w:multiLevelType w:val="hybridMultilevel"/>
    <w:tmpl w:val="2752EE14"/>
    <w:lvl w:ilvl="0" w:tplc="61BA8D32">
      <w:numFmt w:val="bullet"/>
      <w:lvlText w:val="-"/>
      <w:lvlJc w:val="left"/>
      <w:pPr>
        <w:ind w:left="420" w:hanging="360"/>
      </w:pPr>
      <w:rPr>
        <w:rFonts w:ascii="BC Sans" w:eastAsiaTheme="minorHAnsi" w:hAnsi="BC Sans" w:cs="Arial" w:hint="default"/>
      </w:rPr>
    </w:lvl>
    <w:lvl w:ilvl="1" w:tplc="10090003" w:tentative="1">
      <w:start w:val="1"/>
      <w:numFmt w:val="bullet"/>
      <w:lvlText w:val="o"/>
      <w:lvlJc w:val="left"/>
      <w:pPr>
        <w:ind w:left="1140" w:hanging="360"/>
      </w:pPr>
      <w:rPr>
        <w:rFonts w:ascii="Courier New" w:hAnsi="Courier New" w:cs="Courier New" w:hint="default"/>
      </w:rPr>
    </w:lvl>
    <w:lvl w:ilvl="2" w:tplc="10090005" w:tentative="1">
      <w:start w:val="1"/>
      <w:numFmt w:val="bullet"/>
      <w:lvlText w:val=""/>
      <w:lvlJc w:val="left"/>
      <w:pPr>
        <w:ind w:left="1860" w:hanging="360"/>
      </w:pPr>
      <w:rPr>
        <w:rFonts w:ascii="Wingdings" w:hAnsi="Wingdings" w:hint="default"/>
      </w:rPr>
    </w:lvl>
    <w:lvl w:ilvl="3" w:tplc="10090001" w:tentative="1">
      <w:start w:val="1"/>
      <w:numFmt w:val="bullet"/>
      <w:lvlText w:val=""/>
      <w:lvlJc w:val="left"/>
      <w:pPr>
        <w:ind w:left="2580" w:hanging="360"/>
      </w:pPr>
      <w:rPr>
        <w:rFonts w:ascii="Symbol" w:hAnsi="Symbol" w:hint="default"/>
      </w:rPr>
    </w:lvl>
    <w:lvl w:ilvl="4" w:tplc="10090003" w:tentative="1">
      <w:start w:val="1"/>
      <w:numFmt w:val="bullet"/>
      <w:lvlText w:val="o"/>
      <w:lvlJc w:val="left"/>
      <w:pPr>
        <w:ind w:left="3300" w:hanging="360"/>
      </w:pPr>
      <w:rPr>
        <w:rFonts w:ascii="Courier New" w:hAnsi="Courier New" w:cs="Courier New" w:hint="default"/>
      </w:rPr>
    </w:lvl>
    <w:lvl w:ilvl="5" w:tplc="10090005" w:tentative="1">
      <w:start w:val="1"/>
      <w:numFmt w:val="bullet"/>
      <w:lvlText w:val=""/>
      <w:lvlJc w:val="left"/>
      <w:pPr>
        <w:ind w:left="4020" w:hanging="360"/>
      </w:pPr>
      <w:rPr>
        <w:rFonts w:ascii="Wingdings" w:hAnsi="Wingdings" w:hint="default"/>
      </w:rPr>
    </w:lvl>
    <w:lvl w:ilvl="6" w:tplc="10090001" w:tentative="1">
      <w:start w:val="1"/>
      <w:numFmt w:val="bullet"/>
      <w:lvlText w:val=""/>
      <w:lvlJc w:val="left"/>
      <w:pPr>
        <w:ind w:left="4740" w:hanging="360"/>
      </w:pPr>
      <w:rPr>
        <w:rFonts w:ascii="Symbol" w:hAnsi="Symbol" w:hint="default"/>
      </w:rPr>
    </w:lvl>
    <w:lvl w:ilvl="7" w:tplc="10090003" w:tentative="1">
      <w:start w:val="1"/>
      <w:numFmt w:val="bullet"/>
      <w:lvlText w:val="o"/>
      <w:lvlJc w:val="left"/>
      <w:pPr>
        <w:ind w:left="5460" w:hanging="360"/>
      </w:pPr>
      <w:rPr>
        <w:rFonts w:ascii="Courier New" w:hAnsi="Courier New" w:cs="Courier New" w:hint="default"/>
      </w:rPr>
    </w:lvl>
    <w:lvl w:ilvl="8" w:tplc="10090005" w:tentative="1">
      <w:start w:val="1"/>
      <w:numFmt w:val="bullet"/>
      <w:lvlText w:val=""/>
      <w:lvlJc w:val="left"/>
      <w:pPr>
        <w:ind w:left="6180" w:hanging="360"/>
      </w:pPr>
      <w:rPr>
        <w:rFonts w:ascii="Wingdings" w:hAnsi="Wingdings" w:hint="default"/>
      </w:rPr>
    </w:lvl>
  </w:abstractNum>
  <w:abstractNum w:abstractNumId="13" w15:restartNumberingAfterBreak="0">
    <w:nsid w:val="32121A55"/>
    <w:multiLevelType w:val="hybridMultilevel"/>
    <w:tmpl w:val="917241BC"/>
    <w:lvl w:ilvl="0" w:tplc="04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AF40A990">
      <w:start w:val="1"/>
      <w:numFmt w:val="lowerLetter"/>
      <w:lvlText w:val="(%3)"/>
      <w:lvlJc w:val="left"/>
      <w:pPr>
        <w:ind w:left="2544" w:hanging="564"/>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CE0E16"/>
    <w:multiLevelType w:val="hybridMultilevel"/>
    <w:tmpl w:val="33105132"/>
    <w:lvl w:ilvl="0" w:tplc="5ECC2290">
      <w:start w:val="1"/>
      <w:numFmt w:val="upperLetter"/>
      <w:pStyle w:val="Appendix"/>
      <w:lvlText w:val="Appendix %1: "/>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379753ED"/>
    <w:multiLevelType w:val="singleLevel"/>
    <w:tmpl w:val="0409000F"/>
    <w:lvl w:ilvl="0">
      <w:start w:val="1"/>
      <w:numFmt w:val="decimal"/>
      <w:lvlText w:val="%1."/>
      <w:lvlJc w:val="left"/>
      <w:pPr>
        <w:tabs>
          <w:tab w:val="num" w:pos="360"/>
        </w:tabs>
        <w:ind w:left="360" w:hanging="360"/>
      </w:pPr>
    </w:lvl>
  </w:abstractNum>
  <w:abstractNum w:abstractNumId="16" w15:restartNumberingAfterBreak="0">
    <w:nsid w:val="3C704BA9"/>
    <w:multiLevelType w:val="hybridMultilevel"/>
    <w:tmpl w:val="CA408B08"/>
    <w:lvl w:ilvl="0" w:tplc="7ABC224E">
      <w:start w:val="1"/>
      <w:numFmt w:val="lowerLetter"/>
      <w:lvlText w:val="(%1)"/>
      <w:lvlJc w:val="left"/>
      <w:pPr>
        <w:ind w:left="720" w:hanging="360"/>
      </w:pPr>
      <w:rPr>
        <w:rFonts w:ascii="Arial" w:eastAsia="Times New Roman" w:hAnsi="Arial" w:cs="Arial"/>
      </w:r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C93B98"/>
    <w:multiLevelType w:val="multilevel"/>
    <w:tmpl w:val="049A0050"/>
    <w:styleLink w:val="Style1"/>
    <w:lvl w:ilvl="0">
      <w:start w:val="1"/>
      <w:numFmt w:val="decimal"/>
      <w:lvlText w:val="%1."/>
      <w:lvlJc w:val="left"/>
      <w:pPr>
        <w:ind w:left="360" w:hanging="360"/>
      </w:pPr>
      <w:rPr>
        <w:rFonts w:hint="default"/>
      </w:rPr>
    </w:lvl>
    <w:lvl w:ilvl="1">
      <w:start w:val="1"/>
      <w:numFmt w:val="decimal"/>
      <w:lvlText w:val="%1.%2."/>
      <w:lvlJc w:val="left"/>
      <w:pPr>
        <w:ind w:left="397" w:hanging="3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66F4815"/>
    <w:multiLevelType w:val="hybridMultilevel"/>
    <w:tmpl w:val="2026C180"/>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548D69E2"/>
    <w:multiLevelType w:val="multilevel"/>
    <w:tmpl w:val="99DE75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59C36165"/>
    <w:multiLevelType w:val="multilevel"/>
    <w:tmpl w:val="98C2BC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C590442"/>
    <w:multiLevelType w:val="hybridMultilevel"/>
    <w:tmpl w:val="31866E3A"/>
    <w:lvl w:ilvl="0" w:tplc="08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DF24BC9"/>
    <w:multiLevelType w:val="multilevel"/>
    <w:tmpl w:val="049A0050"/>
    <w:numStyleLink w:val="Style1"/>
  </w:abstractNum>
  <w:abstractNum w:abstractNumId="23" w15:restartNumberingAfterBreak="0">
    <w:nsid w:val="629D7634"/>
    <w:multiLevelType w:val="hybridMultilevel"/>
    <w:tmpl w:val="FACC23DE"/>
    <w:lvl w:ilvl="0" w:tplc="AF40A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6A5E5B65"/>
    <w:multiLevelType w:val="hybridMultilevel"/>
    <w:tmpl w:val="8C3EAFD6"/>
    <w:lvl w:ilvl="0" w:tplc="0409000F">
      <w:start w:val="1"/>
      <w:numFmt w:val="decimal"/>
      <w:lvlText w:val="%1."/>
      <w:lvlJc w:val="left"/>
      <w:pPr>
        <w:ind w:left="720" w:hanging="360"/>
      </w:p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E4170DA"/>
    <w:multiLevelType w:val="hybridMultilevel"/>
    <w:tmpl w:val="62420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A93D50"/>
    <w:multiLevelType w:val="hybridMultilevel"/>
    <w:tmpl w:val="A7BC6682"/>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15:restartNumberingAfterBreak="0">
    <w:nsid w:val="78C447B9"/>
    <w:multiLevelType w:val="multilevel"/>
    <w:tmpl w:val="9B8CE73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138575619">
    <w:abstractNumId w:val="5"/>
  </w:num>
  <w:num w:numId="2" w16cid:durableId="1199397328">
    <w:abstractNumId w:val="3"/>
  </w:num>
  <w:num w:numId="3" w16cid:durableId="144055401">
    <w:abstractNumId w:val="15"/>
  </w:num>
  <w:num w:numId="4" w16cid:durableId="1842546421">
    <w:abstractNumId w:val="21"/>
  </w:num>
  <w:num w:numId="5" w16cid:durableId="260767903">
    <w:abstractNumId w:val="20"/>
  </w:num>
  <w:num w:numId="6" w16cid:durableId="1872844308">
    <w:abstractNumId w:val="17"/>
  </w:num>
  <w:num w:numId="7" w16cid:durableId="2102138623">
    <w:abstractNumId w:val="22"/>
    <w:lvlOverride w:ilvl="0">
      <w:lvl w:ilvl="0">
        <w:numFmt w:val="decimal"/>
        <w:lvlText w:val=""/>
        <w:lvlJc w:val="left"/>
      </w:lvl>
    </w:lvlOverride>
    <w:lvlOverride w:ilvl="1">
      <w:lvl w:ilvl="1">
        <w:start w:val="1"/>
        <w:numFmt w:val="decimal"/>
        <w:lvlText w:val="%1.%2."/>
        <w:lvlJc w:val="left"/>
        <w:pPr>
          <w:ind w:left="397" w:hanging="37"/>
        </w:pPr>
        <w:rPr>
          <w:rFonts w:hint="default"/>
          <w:b/>
          <w:sz w:val="24"/>
        </w:rPr>
      </w:lvl>
    </w:lvlOverride>
  </w:num>
  <w:num w:numId="8" w16cid:durableId="1725983676">
    <w:abstractNumId w:val="14"/>
  </w:num>
  <w:num w:numId="9" w16cid:durableId="1298679837">
    <w:abstractNumId w:val="1"/>
  </w:num>
  <w:num w:numId="10" w16cid:durableId="446236248">
    <w:abstractNumId w:val="6"/>
  </w:num>
  <w:num w:numId="11" w16cid:durableId="1752392301">
    <w:abstractNumId w:val="11"/>
  </w:num>
  <w:num w:numId="12" w16cid:durableId="736705749">
    <w:abstractNumId w:val="4"/>
  </w:num>
  <w:num w:numId="13" w16cid:durableId="2043893457">
    <w:abstractNumId w:val="8"/>
  </w:num>
  <w:num w:numId="14" w16cid:durableId="1201547938">
    <w:abstractNumId w:val="24"/>
  </w:num>
  <w:num w:numId="15" w16cid:durableId="1244409315">
    <w:abstractNumId w:val="13"/>
  </w:num>
  <w:num w:numId="16" w16cid:durableId="1810711412">
    <w:abstractNumId w:val="16"/>
  </w:num>
  <w:num w:numId="17" w16cid:durableId="1773357910">
    <w:abstractNumId w:val="2"/>
  </w:num>
  <w:num w:numId="18" w16cid:durableId="2110075513">
    <w:abstractNumId w:val="9"/>
  </w:num>
  <w:num w:numId="19" w16cid:durableId="609556368">
    <w:abstractNumId w:val="23"/>
  </w:num>
  <w:num w:numId="20" w16cid:durableId="1435780602">
    <w:abstractNumId w:val="0"/>
  </w:num>
  <w:num w:numId="21" w16cid:durableId="365640665">
    <w:abstractNumId w:val="25"/>
  </w:num>
  <w:num w:numId="22" w16cid:durableId="845168505">
    <w:abstractNumId w:val="19"/>
  </w:num>
  <w:num w:numId="23" w16cid:durableId="21011740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873463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5407269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69556066">
    <w:abstractNumId w:val="26"/>
  </w:num>
  <w:num w:numId="27" w16cid:durableId="393358666">
    <w:abstractNumId w:val="12"/>
  </w:num>
  <w:num w:numId="28" w16cid:durableId="1488785304">
    <w:abstractNumId w:val="10"/>
  </w:num>
  <w:num w:numId="29" w16cid:durableId="2117283516">
    <w:abstractNumId w:val="27"/>
  </w:num>
  <w:num w:numId="30" w16cid:durableId="849022648">
    <w:abstractNumId w:val="7"/>
  </w:num>
  <w:num w:numId="31" w16cid:durableId="15745087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344"/>
    <w:rsid w:val="000010F2"/>
    <w:rsid w:val="000031AD"/>
    <w:rsid w:val="00003BA1"/>
    <w:rsid w:val="000041A6"/>
    <w:rsid w:val="000068FE"/>
    <w:rsid w:val="00007E10"/>
    <w:rsid w:val="00010F2A"/>
    <w:rsid w:val="00011BC1"/>
    <w:rsid w:val="0001473F"/>
    <w:rsid w:val="000178F7"/>
    <w:rsid w:val="000203F4"/>
    <w:rsid w:val="00020A81"/>
    <w:rsid w:val="00021200"/>
    <w:rsid w:val="00021BCF"/>
    <w:rsid w:val="000236DF"/>
    <w:rsid w:val="0002548A"/>
    <w:rsid w:val="00030C1D"/>
    <w:rsid w:val="0003145E"/>
    <w:rsid w:val="000321BC"/>
    <w:rsid w:val="0003286C"/>
    <w:rsid w:val="000338A5"/>
    <w:rsid w:val="00034272"/>
    <w:rsid w:val="00034FEC"/>
    <w:rsid w:val="00036318"/>
    <w:rsid w:val="00036DFA"/>
    <w:rsid w:val="000371E2"/>
    <w:rsid w:val="000445DA"/>
    <w:rsid w:val="000450AB"/>
    <w:rsid w:val="0004725A"/>
    <w:rsid w:val="00047E96"/>
    <w:rsid w:val="00050617"/>
    <w:rsid w:val="000511F5"/>
    <w:rsid w:val="00055C95"/>
    <w:rsid w:val="00056AC1"/>
    <w:rsid w:val="00056FC6"/>
    <w:rsid w:val="000614E5"/>
    <w:rsid w:val="00062D13"/>
    <w:rsid w:val="0006552A"/>
    <w:rsid w:val="00065774"/>
    <w:rsid w:val="00077804"/>
    <w:rsid w:val="00077FA2"/>
    <w:rsid w:val="0008005C"/>
    <w:rsid w:val="00083DE4"/>
    <w:rsid w:val="0008478F"/>
    <w:rsid w:val="00084DFC"/>
    <w:rsid w:val="00086F77"/>
    <w:rsid w:val="000901F2"/>
    <w:rsid w:val="000902F9"/>
    <w:rsid w:val="00091DE1"/>
    <w:rsid w:val="000939FE"/>
    <w:rsid w:val="00095F8E"/>
    <w:rsid w:val="00096EBA"/>
    <w:rsid w:val="000977AC"/>
    <w:rsid w:val="000A003B"/>
    <w:rsid w:val="000A1565"/>
    <w:rsid w:val="000A171B"/>
    <w:rsid w:val="000A3805"/>
    <w:rsid w:val="000A38AC"/>
    <w:rsid w:val="000A5E36"/>
    <w:rsid w:val="000A7D5B"/>
    <w:rsid w:val="000B05BC"/>
    <w:rsid w:val="000B5369"/>
    <w:rsid w:val="000B5BE2"/>
    <w:rsid w:val="000B7D4E"/>
    <w:rsid w:val="000C02FA"/>
    <w:rsid w:val="000C12E0"/>
    <w:rsid w:val="000C188E"/>
    <w:rsid w:val="000C2E66"/>
    <w:rsid w:val="000C3550"/>
    <w:rsid w:val="000C4360"/>
    <w:rsid w:val="000D1903"/>
    <w:rsid w:val="000D2255"/>
    <w:rsid w:val="000D6289"/>
    <w:rsid w:val="000E331E"/>
    <w:rsid w:val="000E5D38"/>
    <w:rsid w:val="000E6207"/>
    <w:rsid w:val="000E6470"/>
    <w:rsid w:val="000E66BD"/>
    <w:rsid w:val="000F04F1"/>
    <w:rsid w:val="000F172C"/>
    <w:rsid w:val="000F38EF"/>
    <w:rsid w:val="000F4275"/>
    <w:rsid w:val="000F6A52"/>
    <w:rsid w:val="000F7955"/>
    <w:rsid w:val="00101106"/>
    <w:rsid w:val="00104724"/>
    <w:rsid w:val="00105CDD"/>
    <w:rsid w:val="00110046"/>
    <w:rsid w:val="001122A4"/>
    <w:rsid w:val="00112FC8"/>
    <w:rsid w:val="001134EC"/>
    <w:rsid w:val="00113D95"/>
    <w:rsid w:val="001167C8"/>
    <w:rsid w:val="0011785A"/>
    <w:rsid w:val="001201C7"/>
    <w:rsid w:val="00124ECE"/>
    <w:rsid w:val="00126DB1"/>
    <w:rsid w:val="00126FE1"/>
    <w:rsid w:val="001272BD"/>
    <w:rsid w:val="00130741"/>
    <w:rsid w:val="00130AE6"/>
    <w:rsid w:val="00131FEB"/>
    <w:rsid w:val="001327AE"/>
    <w:rsid w:val="00133C6F"/>
    <w:rsid w:val="00136EB2"/>
    <w:rsid w:val="00140BB6"/>
    <w:rsid w:val="00142055"/>
    <w:rsid w:val="00142488"/>
    <w:rsid w:val="00145106"/>
    <w:rsid w:val="00146B8D"/>
    <w:rsid w:val="0014737A"/>
    <w:rsid w:val="00150EDE"/>
    <w:rsid w:val="00151905"/>
    <w:rsid w:val="00151D4A"/>
    <w:rsid w:val="00152238"/>
    <w:rsid w:val="0015231A"/>
    <w:rsid w:val="001528EF"/>
    <w:rsid w:val="00154BF8"/>
    <w:rsid w:val="00154D52"/>
    <w:rsid w:val="00154E89"/>
    <w:rsid w:val="00155A18"/>
    <w:rsid w:val="0015711E"/>
    <w:rsid w:val="001604E4"/>
    <w:rsid w:val="00162248"/>
    <w:rsid w:val="001628E3"/>
    <w:rsid w:val="0016353B"/>
    <w:rsid w:val="00166875"/>
    <w:rsid w:val="001700E4"/>
    <w:rsid w:val="00170B8B"/>
    <w:rsid w:val="00171179"/>
    <w:rsid w:val="00172E4E"/>
    <w:rsid w:val="00172F73"/>
    <w:rsid w:val="00174A50"/>
    <w:rsid w:val="001804D2"/>
    <w:rsid w:val="00180A87"/>
    <w:rsid w:val="00181812"/>
    <w:rsid w:val="00182618"/>
    <w:rsid w:val="0018317F"/>
    <w:rsid w:val="00184BEC"/>
    <w:rsid w:val="001853C3"/>
    <w:rsid w:val="00186718"/>
    <w:rsid w:val="0018792D"/>
    <w:rsid w:val="00191D8F"/>
    <w:rsid w:val="00191E46"/>
    <w:rsid w:val="0019339B"/>
    <w:rsid w:val="001934C8"/>
    <w:rsid w:val="0019719E"/>
    <w:rsid w:val="001A171A"/>
    <w:rsid w:val="001A2EBE"/>
    <w:rsid w:val="001B0176"/>
    <w:rsid w:val="001B31F1"/>
    <w:rsid w:val="001B4558"/>
    <w:rsid w:val="001C187A"/>
    <w:rsid w:val="001C18FC"/>
    <w:rsid w:val="001C244F"/>
    <w:rsid w:val="001C296F"/>
    <w:rsid w:val="001C42E4"/>
    <w:rsid w:val="001D0D4D"/>
    <w:rsid w:val="001D104B"/>
    <w:rsid w:val="001D2E90"/>
    <w:rsid w:val="001D3E5C"/>
    <w:rsid w:val="001D5B80"/>
    <w:rsid w:val="001E094C"/>
    <w:rsid w:val="001E0FA8"/>
    <w:rsid w:val="001E1DAD"/>
    <w:rsid w:val="001E1F27"/>
    <w:rsid w:val="001E31FB"/>
    <w:rsid w:val="001E550C"/>
    <w:rsid w:val="001E6D73"/>
    <w:rsid w:val="001F22C9"/>
    <w:rsid w:val="001F486D"/>
    <w:rsid w:val="001F6E3B"/>
    <w:rsid w:val="001F768F"/>
    <w:rsid w:val="001F7A7E"/>
    <w:rsid w:val="00200D49"/>
    <w:rsid w:val="00201E2B"/>
    <w:rsid w:val="00201EC6"/>
    <w:rsid w:val="00205358"/>
    <w:rsid w:val="00206DAF"/>
    <w:rsid w:val="00210B7E"/>
    <w:rsid w:val="00212996"/>
    <w:rsid w:val="002155C2"/>
    <w:rsid w:val="00215ED1"/>
    <w:rsid w:val="00216913"/>
    <w:rsid w:val="002208CB"/>
    <w:rsid w:val="002242A8"/>
    <w:rsid w:val="00224BAC"/>
    <w:rsid w:val="00224D82"/>
    <w:rsid w:val="00233617"/>
    <w:rsid w:val="00234B48"/>
    <w:rsid w:val="00235A4E"/>
    <w:rsid w:val="002372AA"/>
    <w:rsid w:val="00237B5E"/>
    <w:rsid w:val="002403D8"/>
    <w:rsid w:val="00241ACB"/>
    <w:rsid w:val="00242340"/>
    <w:rsid w:val="002448B4"/>
    <w:rsid w:val="002509B9"/>
    <w:rsid w:val="00251C54"/>
    <w:rsid w:val="00253EFC"/>
    <w:rsid w:val="00262B46"/>
    <w:rsid w:val="002710F4"/>
    <w:rsid w:val="002719FF"/>
    <w:rsid w:val="002722C2"/>
    <w:rsid w:val="00272496"/>
    <w:rsid w:val="00273D3F"/>
    <w:rsid w:val="00273DDC"/>
    <w:rsid w:val="0027533C"/>
    <w:rsid w:val="002756B8"/>
    <w:rsid w:val="002762BB"/>
    <w:rsid w:val="0027639B"/>
    <w:rsid w:val="002809E2"/>
    <w:rsid w:val="002841EC"/>
    <w:rsid w:val="00286121"/>
    <w:rsid w:val="002903A9"/>
    <w:rsid w:val="0029079C"/>
    <w:rsid w:val="00291D31"/>
    <w:rsid w:val="00291E0C"/>
    <w:rsid w:val="00292A91"/>
    <w:rsid w:val="00294560"/>
    <w:rsid w:val="002979BE"/>
    <w:rsid w:val="00297E6C"/>
    <w:rsid w:val="002A0223"/>
    <w:rsid w:val="002A02F3"/>
    <w:rsid w:val="002A0904"/>
    <w:rsid w:val="002A0B53"/>
    <w:rsid w:val="002B077E"/>
    <w:rsid w:val="002B2EC4"/>
    <w:rsid w:val="002B3655"/>
    <w:rsid w:val="002B7C06"/>
    <w:rsid w:val="002C2949"/>
    <w:rsid w:val="002C29B4"/>
    <w:rsid w:val="002C2FCB"/>
    <w:rsid w:val="002C5A68"/>
    <w:rsid w:val="002C7911"/>
    <w:rsid w:val="002C7CB6"/>
    <w:rsid w:val="002D156B"/>
    <w:rsid w:val="002D1BD0"/>
    <w:rsid w:val="002D39E5"/>
    <w:rsid w:val="002D6EFD"/>
    <w:rsid w:val="002D6FEB"/>
    <w:rsid w:val="002D7149"/>
    <w:rsid w:val="002E4B6E"/>
    <w:rsid w:val="002E5A19"/>
    <w:rsid w:val="002E624A"/>
    <w:rsid w:val="002E6A6D"/>
    <w:rsid w:val="002F01CE"/>
    <w:rsid w:val="002F0246"/>
    <w:rsid w:val="002F2E1E"/>
    <w:rsid w:val="002F37CE"/>
    <w:rsid w:val="002F49F8"/>
    <w:rsid w:val="002F5BA1"/>
    <w:rsid w:val="002F6A74"/>
    <w:rsid w:val="00300E67"/>
    <w:rsid w:val="00301138"/>
    <w:rsid w:val="00301FF7"/>
    <w:rsid w:val="003068C2"/>
    <w:rsid w:val="00307EF9"/>
    <w:rsid w:val="003116CF"/>
    <w:rsid w:val="00312D29"/>
    <w:rsid w:val="00316399"/>
    <w:rsid w:val="00317B4D"/>
    <w:rsid w:val="0032320E"/>
    <w:rsid w:val="00327128"/>
    <w:rsid w:val="00327B20"/>
    <w:rsid w:val="00331C4C"/>
    <w:rsid w:val="00334F64"/>
    <w:rsid w:val="00343F41"/>
    <w:rsid w:val="00343F43"/>
    <w:rsid w:val="0034423B"/>
    <w:rsid w:val="00344FB8"/>
    <w:rsid w:val="00347AF9"/>
    <w:rsid w:val="00347BF5"/>
    <w:rsid w:val="0035061F"/>
    <w:rsid w:val="00350A53"/>
    <w:rsid w:val="00351FB4"/>
    <w:rsid w:val="003523C1"/>
    <w:rsid w:val="00357101"/>
    <w:rsid w:val="00360E30"/>
    <w:rsid w:val="0036231E"/>
    <w:rsid w:val="00363BA1"/>
    <w:rsid w:val="00370F54"/>
    <w:rsid w:val="00371A2A"/>
    <w:rsid w:val="003730A4"/>
    <w:rsid w:val="00374F6B"/>
    <w:rsid w:val="00374F92"/>
    <w:rsid w:val="00375D9B"/>
    <w:rsid w:val="00377FFD"/>
    <w:rsid w:val="00380F8F"/>
    <w:rsid w:val="00384060"/>
    <w:rsid w:val="00385769"/>
    <w:rsid w:val="00391680"/>
    <w:rsid w:val="00391CA7"/>
    <w:rsid w:val="00391CB5"/>
    <w:rsid w:val="00391F0D"/>
    <w:rsid w:val="003947E0"/>
    <w:rsid w:val="00394CD7"/>
    <w:rsid w:val="00396104"/>
    <w:rsid w:val="0039767E"/>
    <w:rsid w:val="003A1B9A"/>
    <w:rsid w:val="003A3E9F"/>
    <w:rsid w:val="003A4DB3"/>
    <w:rsid w:val="003B3E41"/>
    <w:rsid w:val="003B4B0F"/>
    <w:rsid w:val="003B5F09"/>
    <w:rsid w:val="003C0E69"/>
    <w:rsid w:val="003C15E4"/>
    <w:rsid w:val="003C48A8"/>
    <w:rsid w:val="003C4E84"/>
    <w:rsid w:val="003D1BA0"/>
    <w:rsid w:val="003D4600"/>
    <w:rsid w:val="003D5B3A"/>
    <w:rsid w:val="003D7206"/>
    <w:rsid w:val="003D7D32"/>
    <w:rsid w:val="003E0087"/>
    <w:rsid w:val="003E0ECA"/>
    <w:rsid w:val="003E27F8"/>
    <w:rsid w:val="003E5B7D"/>
    <w:rsid w:val="003E6AD0"/>
    <w:rsid w:val="003F08B1"/>
    <w:rsid w:val="003F2D6E"/>
    <w:rsid w:val="003F4B39"/>
    <w:rsid w:val="003F7A4F"/>
    <w:rsid w:val="0040054F"/>
    <w:rsid w:val="00403DBF"/>
    <w:rsid w:val="00405099"/>
    <w:rsid w:val="00405A91"/>
    <w:rsid w:val="00410164"/>
    <w:rsid w:val="00414142"/>
    <w:rsid w:val="00415EB8"/>
    <w:rsid w:val="00417809"/>
    <w:rsid w:val="00420A59"/>
    <w:rsid w:val="00420E27"/>
    <w:rsid w:val="0042495B"/>
    <w:rsid w:val="00424DFF"/>
    <w:rsid w:val="00425527"/>
    <w:rsid w:val="004300CE"/>
    <w:rsid w:val="004338DD"/>
    <w:rsid w:val="004339CC"/>
    <w:rsid w:val="004340B5"/>
    <w:rsid w:val="004350FA"/>
    <w:rsid w:val="004357F7"/>
    <w:rsid w:val="00440F4D"/>
    <w:rsid w:val="00441219"/>
    <w:rsid w:val="004413DF"/>
    <w:rsid w:val="00443D4E"/>
    <w:rsid w:val="00456FB8"/>
    <w:rsid w:val="00457758"/>
    <w:rsid w:val="00460144"/>
    <w:rsid w:val="004613AB"/>
    <w:rsid w:val="00462EB6"/>
    <w:rsid w:val="004664E4"/>
    <w:rsid w:val="00466932"/>
    <w:rsid w:val="00467226"/>
    <w:rsid w:val="004735B1"/>
    <w:rsid w:val="004735B4"/>
    <w:rsid w:val="004738A1"/>
    <w:rsid w:val="004738A4"/>
    <w:rsid w:val="00476A66"/>
    <w:rsid w:val="004770C5"/>
    <w:rsid w:val="00477738"/>
    <w:rsid w:val="00480D2F"/>
    <w:rsid w:val="00482029"/>
    <w:rsid w:val="00482E08"/>
    <w:rsid w:val="00482EB8"/>
    <w:rsid w:val="00483C85"/>
    <w:rsid w:val="004859F0"/>
    <w:rsid w:val="00485DB3"/>
    <w:rsid w:val="0048614D"/>
    <w:rsid w:val="00490327"/>
    <w:rsid w:val="004907B5"/>
    <w:rsid w:val="004910A4"/>
    <w:rsid w:val="004935D4"/>
    <w:rsid w:val="0049515E"/>
    <w:rsid w:val="004A284F"/>
    <w:rsid w:val="004A28BB"/>
    <w:rsid w:val="004A356B"/>
    <w:rsid w:val="004A3F39"/>
    <w:rsid w:val="004A6BF8"/>
    <w:rsid w:val="004A710E"/>
    <w:rsid w:val="004B00D8"/>
    <w:rsid w:val="004B046A"/>
    <w:rsid w:val="004B362D"/>
    <w:rsid w:val="004B5C93"/>
    <w:rsid w:val="004B69B2"/>
    <w:rsid w:val="004C00C9"/>
    <w:rsid w:val="004C06CD"/>
    <w:rsid w:val="004C6C70"/>
    <w:rsid w:val="004C6E8A"/>
    <w:rsid w:val="004D2BE2"/>
    <w:rsid w:val="004D3F32"/>
    <w:rsid w:val="004D4F13"/>
    <w:rsid w:val="004D62F2"/>
    <w:rsid w:val="004D7B42"/>
    <w:rsid w:val="004E020B"/>
    <w:rsid w:val="004E1709"/>
    <w:rsid w:val="004E34E0"/>
    <w:rsid w:val="004E6E94"/>
    <w:rsid w:val="004F2407"/>
    <w:rsid w:val="004F315E"/>
    <w:rsid w:val="004F365F"/>
    <w:rsid w:val="004F3802"/>
    <w:rsid w:val="004F42C1"/>
    <w:rsid w:val="004F4475"/>
    <w:rsid w:val="004F4D6F"/>
    <w:rsid w:val="004F5E04"/>
    <w:rsid w:val="004F6757"/>
    <w:rsid w:val="004F7E3F"/>
    <w:rsid w:val="00502592"/>
    <w:rsid w:val="005058D8"/>
    <w:rsid w:val="00507C75"/>
    <w:rsid w:val="00512564"/>
    <w:rsid w:val="00512BF0"/>
    <w:rsid w:val="00512FE9"/>
    <w:rsid w:val="00513287"/>
    <w:rsid w:val="00517845"/>
    <w:rsid w:val="00524DEC"/>
    <w:rsid w:val="00527359"/>
    <w:rsid w:val="0052747B"/>
    <w:rsid w:val="005312AF"/>
    <w:rsid w:val="00532927"/>
    <w:rsid w:val="005375BB"/>
    <w:rsid w:val="00540213"/>
    <w:rsid w:val="005415DC"/>
    <w:rsid w:val="00541BFA"/>
    <w:rsid w:val="005421F0"/>
    <w:rsid w:val="0054257B"/>
    <w:rsid w:val="005433E8"/>
    <w:rsid w:val="00543662"/>
    <w:rsid w:val="00545007"/>
    <w:rsid w:val="00545D34"/>
    <w:rsid w:val="00546171"/>
    <w:rsid w:val="005514F4"/>
    <w:rsid w:val="00551784"/>
    <w:rsid w:val="00555F15"/>
    <w:rsid w:val="005569AB"/>
    <w:rsid w:val="00556EB6"/>
    <w:rsid w:val="00557405"/>
    <w:rsid w:val="0055750A"/>
    <w:rsid w:val="00562A72"/>
    <w:rsid w:val="00562B00"/>
    <w:rsid w:val="00565171"/>
    <w:rsid w:val="00566ED7"/>
    <w:rsid w:val="00567A90"/>
    <w:rsid w:val="005718B8"/>
    <w:rsid w:val="00575E38"/>
    <w:rsid w:val="0057606A"/>
    <w:rsid w:val="00576081"/>
    <w:rsid w:val="00577F03"/>
    <w:rsid w:val="005813A1"/>
    <w:rsid w:val="00581846"/>
    <w:rsid w:val="005843F3"/>
    <w:rsid w:val="005846C3"/>
    <w:rsid w:val="00584953"/>
    <w:rsid w:val="00586F2F"/>
    <w:rsid w:val="0059232A"/>
    <w:rsid w:val="005939A6"/>
    <w:rsid w:val="00594539"/>
    <w:rsid w:val="0059458E"/>
    <w:rsid w:val="00594966"/>
    <w:rsid w:val="00597E1F"/>
    <w:rsid w:val="005A12F8"/>
    <w:rsid w:val="005A616F"/>
    <w:rsid w:val="005B367D"/>
    <w:rsid w:val="005C2028"/>
    <w:rsid w:val="005C47D3"/>
    <w:rsid w:val="005C63A6"/>
    <w:rsid w:val="005D1F2F"/>
    <w:rsid w:val="005D2390"/>
    <w:rsid w:val="005D5249"/>
    <w:rsid w:val="005E02D2"/>
    <w:rsid w:val="005E2475"/>
    <w:rsid w:val="005E47DB"/>
    <w:rsid w:val="005E4A6E"/>
    <w:rsid w:val="005F0788"/>
    <w:rsid w:val="005F22DC"/>
    <w:rsid w:val="005F4BAD"/>
    <w:rsid w:val="005F640E"/>
    <w:rsid w:val="005F7A42"/>
    <w:rsid w:val="006000D3"/>
    <w:rsid w:val="00601060"/>
    <w:rsid w:val="00602064"/>
    <w:rsid w:val="00603A58"/>
    <w:rsid w:val="006046E7"/>
    <w:rsid w:val="006065E1"/>
    <w:rsid w:val="00606F2A"/>
    <w:rsid w:val="00607EAB"/>
    <w:rsid w:val="00611347"/>
    <w:rsid w:val="00612233"/>
    <w:rsid w:val="00613D38"/>
    <w:rsid w:val="00614847"/>
    <w:rsid w:val="00614A95"/>
    <w:rsid w:val="0061623C"/>
    <w:rsid w:val="00616730"/>
    <w:rsid w:val="00616841"/>
    <w:rsid w:val="0062099B"/>
    <w:rsid w:val="00621E90"/>
    <w:rsid w:val="0064061E"/>
    <w:rsid w:val="0064114B"/>
    <w:rsid w:val="00641314"/>
    <w:rsid w:val="00641712"/>
    <w:rsid w:val="00641EA4"/>
    <w:rsid w:val="00642043"/>
    <w:rsid w:val="006430C3"/>
    <w:rsid w:val="0064701F"/>
    <w:rsid w:val="00650D3E"/>
    <w:rsid w:val="006553CC"/>
    <w:rsid w:val="00655C33"/>
    <w:rsid w:val="0066071D"/>
    <w:rsid w:val="00660C9E"/>
    <w:rsid w:val="00665DDD"/>
    <w:rsid w:val="006668B7"/>
    <w:rsid w:val="00671306"/>
    <w:rsid w:val="00673207"/>
    <w:rsid w:val="00674AB2"/>
    <w:rsid w:val="00681C51"/>
    <w:rsid w:val="006839CB"/>
    <w:rsid w:val="00686BB9"/>
    <w:rsid w:val="0068700E"/>
    <w:rsid w:val="006871ED"/>
    <w:rsid w:val="006902BA"/>
    <w:rsid w:val="006929B9"/>
    <w:rsid w:val="0069364F"/>
    <w:rsid w:val="006936FD"/>
    <w:rsid w:val="00695EBF"/>
    <w:rsid w:val="006975AB"/>
    <w:rsid w:val="006A54F2"/>
    <w:rsid w:val="006A7F20"/>
    <w:rsid w:val="006B1400"/>
    <w:rsid w:val="006B4BF3"/>
    <w:rsid w:val="006B4D99"/>
    <w:rsid w:val="006B57AF"/>
    <w:rsid w:val="006B6D0A"/>
    <w:rsid w:val="006B7A19"/>
    <w:rsid w:val="006B7B5E"/>
    <w:rsid w:val="006C15D3"/>
    <w:rsid w:val="006C160D"/>
    <w:rsid w:val="006C595C"/>
    <w:rsid w:val="006D0589"/>
    <w:rsid w:val="006D1472"/>
    <w:rsid w:val="006D1BF4"/>
    <w:rsid w:val="006D4B92"/>
    <w:rsid w:val="006D6916"/>
    <w:rsid w:val="006D6A1B"/>
    <w:rsid w:val="006D7A14"/>
    <w:rsid w:val="006E118E"/>
    <w:rsid w:val="006E15E6"/>
    <w:rsid w:val="006E3014"/>
    <w:rsid w:val="006E56BA"/>
    <w:rsid w:val="006F1D55"/>
    <w:rsid w:val="006F2C44"/>
    <w:rsid w:val="006F44DA"/>
    <w:rsid w:val="006F51E5"/>
    <w:rsid w:val="006F6933"/>
    <w:rsid w:val="006F6FC4"/>
    <w:rsid w:val="006F716E"/>
    <w:rsid w:val="00700009"/>
    <w:rsid w:val="0070198F"/>
    <w:rsid w:val="00702EE1"/>
    <w:rsid w:val="00704893"/>
    <w:rsid w:val="00705942"/>
    <w:rsid w:val="0070789F"/>
    <w:rsid w:val="00707A42"/>
    <w:rsid w:val="007122E0"/>
    <w:rsid w:val="007143D9"/>
    <w:rsid w:val="007156A8"/>
    <w:rsid w:val="00715BED"/>
    <w:rsid w:val="00715EF1"/>
    <w:rsid w:val="0072133A"/>
    <w:rsid w:val="007214BC"/>
    <w:rsid w:val="00721E78"/>
    <w:rsid w:val="0072236D"/>
    <w:rsid w:val="00722925"/>
    <w:rsid w:val="00722999"/>
    <w:rsid w:val="00726EA9"/>
    <w:rsid w:val="00733C14"/>
    <w:rsid w:val="007350DD"/>
    <w:rsid w:val="0073699A"/>
    <w:rsid w:val="007412F2"/>
    <w:rsid w:val="00741728"/>
    <w:rsid w:val="00743726"/>
    <w:rsid w:val="00744873"/>
    <w:rsid w:val="0074535F"/>
    <w:rsid w:val="00750519"/>
    <w:rsid w:val="00750B62"/>
    <w:rsid w:val="007541BE"/>
    <w:rsid w:val="00755EB9"/>
    <w:rsid w:val="00756CEF"/>
    <w:rsid w:val="00756E00"/>
    <w:rsid w:val="0076322D"/>
    <w:rsid w:val="00763749"/>
    <w:rsid w:val="007655B4"/>
    <w:rsid w:val="00766A6C"/>
    <w:rsid w:val="007711F6"/>
    <w:rsid w:val="0077426B"/>
    <w:rsid w:val="007757E3"/>
    <w:rsid w:val="00775982"/>
    <w:rsid w:val="00776420"/>
    <w:rsid w:val="00777A99"/>
    <w:rsid w:val="007807E9"/>
    <w:rsid w:val="00780DCD"/>
    <w:rsid w:val="00780E70"/>
    <w:rsid w:val="00781FF3"/>
    <w:rsid w:val="00782809"/>
    <w:rsid w:val="007931A0"/>
    <w:rsid w:val="00793B9E"/>
    <w:rsid w:val="00795155"/>
    <w:rsid w:val="007A3C42"/>
    <w:rsid w:val="007B1FE0"/>
    <w:rsid w:val="007B2681"/>
    <w:rsid w:val="007B2BD4"/>
    <w:rsid w:val="007B7647"/>
    <w:rsid w:val="007C0A69"/>
    <w:rsid w:val="007C1774"/>
    <w:rsid w:val="007C2218"/>
    <w:rsid w:val="007C2260"/>
    <w:rsid w:val="007C23AF"/>
    <w:rsid w:val="007C3B87"/>
    <w:rsid w:val="007C4188"/>
    <w:rsid w:val="007C4567"/>
    <w:rsid w:val="007C4E10"/>
    <w:rsid w:val="007D14A1"/>
    <w:rsid w:val="007D1A71"/>
    <w:rsid w:val="007D5148"/>
    <w:rsid w:val="007E127F"/>
    <w:rsid w:val="007E1288"/>
    <w:rsid w:val="007E175A"/>
    <w:rsid w:val="007E24CF"/>
    <w:rsid w:val="007E2A56"/>
    <w:rsid w:val="007E4679"/>
    <w:rsid w:val="007E4A29"/>
    <w:rsid w:val="007E5401"/>
    <w:rsid w:val="007E78F9"/>
    <w:rsid w:val="007E7982"/>
    <w:rsid w:val="007F0A1E"/>
    <w:rsid w:val="007F110D"/>
    <w:rsid w:val="007F2DEF"/>
    <w:rsid w:val="007F590D"/>
    <w:rsid w:val="007F6BF2"/>
    <w:rsid w:val="00801D01"/>
    <w:rsid w:val="00803BF3"/>
    <w:rsid w:val="0080428F"/>
    <w:rsid w:val="00805D01"/>
    <w:rsid w:val="00807495"/>
    <w:rsid w:val="008111CD"/>
    <w:rsid w:val="00811EA9"/>
    <w:rsid w:val="00812500"/>
    <w:rsid w:val="008141E6"/>
    <w:rsid w:val="00817B3E"/>
    <w:rsid w:val="008201DE"/>
    <w:rsid w:val="00821C0B"/>
    <w:rsid w:val="008229D2"/>
    <w:rsid w:val="008232BA"/>
    <w:rsid w:val="00823F88"/>
    <w:rsid w:val="0082512C"/>
    <w:rsid w:val="00832D79"/>
    <w:rsid w:val="008366B6"/>
    <w:rsid w:val="00837989"/>
    <w:rsid w:val="00837E98"/>
    <w:rsid w:val="008408FF"/>
    <w:rsid w:val="008409F1"/>
    <w:rsid w:val="008444EC"/>
    <w:rsid w:val="0085091A"/>
    <w:rsid w:val="00852287"/>
    <w:rsid w:val="00853591"/>
    <w:rsid w:val="008539FB"/>
    <w:rsid w:val="00855D71"/>
    <w:rsid w:val="00857743"/>
    <w:rsid w:val="00860D31"/>
    <w:rsid w:val="00861EF5"/>
    <w:rsid w:val="008653B5"/>
    <w:rsid w:val="00865EC7"/>
    <w:rsid w:val="00872C9A"/>
    <w:rsid w:val="00872EC1"/>
    <w:rsid w:val="00875740"/>
    <w:rsid w:val="00876032"/>
    <w:rsid w:val="008801CB"/>
    <w:rsid w:val="00881AEC"/>
    <w:rsid w:val="00882422"/>
    <w:rsid w:val="00882830"/>
    <w:rsid w:val="008838C4"/>
    <w:rsid w:val="00883FE4"/>
    <w:rsid w:val="00884F12"/>
    <w:rsid w:val="00890B9F"/>
    <w:rsid w:val="00891798"/>
    <w:rsid w:val="00891BEE"/>
    <w:rsid w:val="00892090"/>
    <w:rsid w:val="00892CA4"/>
    <w:rsid w:val="008954DC"/>
    <w:rsid w:val="00895F71"/>
    <w:rsid w:val="0089714D"/>
    <w:rsid w:val="008A03D1"/>
    <w:rsid w:val="008A1550"/>
    <w:rsid w:val="008A209E"/>
    <w:rsid w:val="008A2D4C"/>
    <w:rsid w:val="008A6748"/>
    <w:rsid w:val="008B0889"/>
    <w:rsid w:val="008B10CA"/>
    <w:rsid w:val="008B31DB"/>
    <w:rsid w:val="008B4277"/>
    <w:rsid w:val="008C1E44"/>
    <w:rsid w:val="008C2A23"/>
    <w:rsid w:val="008C5332"/>
    <w:rsid w:val="008C5BD2"/>
    <w:rsid w:val="008C754B"/>
    <w:rsid w:val="008D47E8"/>
    <w:rsid w:val="008D4BBB"/>
    <w:rsid w:val="008E05DF"/>
    <w:rsid w:val="008E0F86"/>
    <w:rsid w:val="008E28E2"/>
    <w:rsid w:val="008E544B"/>
    <w:rsid w:val="008E6A7F"/>
    <w:rsid w:val="008F06FF"/>
    <w:rsid w:val="008F0AC2"/>
    <w:rsid w:val="008F5723"/>
    <w:rsid w:val="008F7CD7"/>
    <w:rsid w:val="009019EB"/>
    <w:rsid w:val="00904838"/>
    <w:rsid w:val="00904B55"/>
    <w:rsid w:val="009072B8"/>
    <w:rsid w:val="00922AE4"/>
    <w:rsid w:val="00923FA8"/>
    <w:rsid w:val="0092561A"/>
    <w:rsid w:val="009309C6"/>
    <w:rsid w:val="00930B0E"/>
    <w:rsid w:val="00930EAA"/>
    <w:rsid w:val="009341D5"/>
    <w:rsid w:val="00937D28"/>
    <w:rsid w:val="00941285"/>
    <w:rsid w:val="00942BBA"/>
    <w:rsid w:val="0094539D"/>
    <w:rsid w:val="00945D25"/>
    <w:rsid w:val="00946C8A"/>
    <w:rsid w:val="0094782B"/>
    <w:rsid w:val="00950579"/>
    <w:rsid w:val="00950B4F"/>
    <w:rsid w:val="00950BDA"/>
    <w:rsid w:val="009513BB"/>
    <w:rsid w:val="009541CD"/>
    <w:rsid w:val="00957015"/>
    <w:rsid w:val="00957ADB"/>
    <w:rsid w:val="00961665"/>
    <w:rsid w:val="00961815"/>
    <w:rsid w:val="00964E7C"/>
    <w:rsid w:val="0097101D"/>
    <w:rsid w:val="009716ED"/>
    <w:rsid w:val="0097341B"/>
    <w:rsid w:val="00973904"/>
    <w:rsid w:val="00973A15"/>
    <w:rsid w:val="009764C2"/>
    <w:rsid w:val="00976C71"/>
    <w:rsid w:val="009850A5"/>
    <w:rsid w:val="00985263"/>
    <w:rsid w:val="0098650A"/>
    <w:rsid w:val="00990852"/>
    <w:rsid w:val="00992906"/>
    <w:rsid w:val="00993149"/>
    <w:rsid w:val="0099401E"/>
    <w:rsid w:val="00994661"/>
    <w:rsid w:val="009954E6"/>
    <w:rsid w:val="009A05F5"/>
    <w:rsid w:val="009A31CA"/>
    <w:rsid w:val="009A3253"/>
    <w:rsid w:val="009A3691"/>
    <w:rsid w:val="009A371A"/>
    <w:rsid w:val="009A71B0"/>
    <w:rsid w:val="009B299D"/>
    <w:rsid w:val="009B29FA"/>
    <w:rsid w:val="009B2FB0"/>
    <w:rsid w:val="009B4E79"/>
    <w:rsid w:val="009B72BB"/>
    <w:rsid w:val="009C1F5F"/>
    <w:rsid w:val="009C3544"/>
    <w:rsid w:val="009C461E"/>
    <w:rsid w:val="009C53CC"/>
    <w:rsid w:val="009C5945"/>
    <w:rsid w:val="009C609A"/>
    <w:rsid w:val="009C6E2A"/>
    <w:rsid w:val="009C7F5F"/>
    <w:rsid w:val="009D210B"/>
    <w:rsid w:val="009D27B3"/>
    <w:rsid w:val="009D301B"/>
    <w:rsid w:val="009D3292"/>
    <w:rsid w:val="009D3523"/>
    <w:rsid w:val="009D3CFD"/>
    <w:rsid w:val="009D4878"/>
    <w:rsid w:val="009D4E8D"/>
    <w:rsid w:val="009D680A"/>
    <w:rsid w:val="009E1344"/>
    <w:rsid w:val="009E1C1E"/>
    <w:rsid w:val="009E20C8"/>
    <w:rsid w:val="009E2F42"/>
    <w:rsid w:val="009E375E"/>
    <w:rsid w:val="009E73DF"/>
    <w:rsid w:val="009F1121"/>
    <w:rsid w:val="009F148F"/>
    <w:rsid w:val="009F18C6"/>
    <w:rsid w:val="009F24A7"/>
    <w:rsid w:val="009F6830"/>
    <w:rsid w:val="009F69EC"/>
    <w:rsid w:val="009F75D5"/>
    <w:rsid w:val="00A0112F"/>
    <w:rsid w:val="00A0154B"/>
    <w:rsid w:val="00A03069"/>
    <w:rsid w:val="00A1170A"/>
    <w:rsid w:val="00A11A31"/>
    <w:rsid w:val="00A22820"/>
    <w:rsid w:val="00A25263"/>
    <w:rsid w:val="00A27666"/>
    <w:rsid w:val="00A31582"/>
    <w:rsid w:val="00A35CA8"/>
    <w:rsid w:val="00A40310"/>
    <w:rsid w:val="00A40F72"/>
    <w:rsid w:val="00A415FD"/>
    <w:rsid w:val="00A417BA"/>
    <w:rsid w:val="00A51002"/>
    <w:rsid w:val="00A5384E"/>
    <w:rsid w:val="00A56C17"/>
    <w:rsid w:val="00A60167"/>
    <w:rsid w:val="00A60447"/>
    <w:rsid w:val="00A60629"/>
    <w:rsid w:val="00A624EC"/>
    <w:rsid w:val="00A64E06"/>
    <w:rsid w:val="00A70069"/>
    <w:rsid w:val="00A7098F"/>
    <w:rsid w:val="00A719CC"/>
    <w:rsid w:val="00A76377"/>
    <w:rsid w:val="00A7720E"/>
    <w:rsid w:val="00A807F4"/>
    <w:rsid w:val="00A80869"/>
    <w:rsid w:val="00A81CA9"/>
    <w:rsid w:val="00A81ECA"/>
    <w:rsid w:val="00A82085"/>
    <w:rsid w:val="00A842AE"/>
    <w:rsid w:val="00A852E0"/>
    <w:rsid w:val="00A86604"/>
    <w:rsid w:val="00A90864"/>
    <w:rsid w:val="00A9131D"/>
    <w:rsid w:val="00A91EDF"/>
    <w:rsid w:val="00A92F05"/>
    <w:rsid w:val="00A931B8"/>
    <w:rsid w:val="00A95BF4"/>
    <w:rsid w:val="00AA52F1"/>
    <w:rsid w:val="00AA6832"/>
    <w:rsid w:val="00AA7AFC"/>
    <w:rsid w:val="00AB06ED"/>
    <w:rsid w:val="00AB1383"/>
    <w:rsid w:val="00AB2029"/>
    <w:rsid w:val="00AB466B"/>
    <w:rsid w:val="00AB527D"/>
    <w:rsid w:val="00AB6531"/>
    <w:rsid w:val="00AC24C1"/>
    <w:rsid w:val="00AC3A80"/>
    <w:rsid w:val="00AC4286"/>
    <w:rsid w:val="00AC4F62"/>
    <w:rsid w:val="00AC525A"/>
    <w:rsid w:val="00AC5A3C"/>
    <w:rsid w:val="00AC6849"/>
    <w:rsid w:val="00AD133C"/>
    <w:rsid w:val="00AD3BA9"/>
    <w:rsid w:val="00AD4177"/>
    <w:rsid w:val="00AD4B40"/>
    <w:rsid w:val="00AD522A"/>
    <w:rsid w:val="00AE2EEB"/>
    <w:rsid w:val="00AE521C"/>
    <w:rsid w:val="00AE68C6"/>
    <w:rsid w:val="00AF7A78"/>
    <w:rsid w:val="00B01B23"/>
    <w:rsid w:val="00B020E9"/>
    <w:rsid w:val="00B04C6D"/>
    <w:rsid w:val="00B06970"/>
    <w:rsid w:val="00B10E5A"/>
    <w:rsid w:val="00B129A3"/>
    <w:rsid w:val="00B21BAB"/>
    <w:rsid w:val="00B21C70"/>
    <w:rsid w:val="00B236CB"/>
    <w:rsid w:val="00B23734"/>
    <w:rsid w:val="00B269B4"/>
    <w:rsid w:val="00B26BB1"/>
    <w:rsid w:val="00B34591"/>
    <w:rsid w:val="00B347CE"/>
    <w:rsid w:val="00B405BA"/>
    <w:rsid w:val="00B40CEB"/>
    <w:rsid w:val="00B42463"/>
    <w:rsid w:val="00B43DF7"/>
    <w:rsid w:val="00B44102"/>
    <w:rsid w:val="00B45B09"/>
    <w:rsid w:val="00B475E2"/>
    <w:rsid w:val="00B47EB6"/>
    <w:rsid w:val="00B57E4B"/>
    <w:rsid w:val="00B61262"/>
    <w:rsid w:val="00B61693"/>
    <w:rsid w:val="00B6443B"/>
    <w:rsid w:val="00B661A0"/>
    <w:rsid w:val="00B7180A"/>
    <w:rsid w:val="00B72F8F"/>
    <w:rsid w:val="00B73FA8"/>
    <w:rsid w:val="00B74854"/>
    <w:rsid w:val="00B76692"/>
    <w:rsid w:val="00B76DF0"/>
    <w:rsid w:val="00B80972"/>
    <w:rsid w:val="00B809EF"/>
    <w:rsid w:val="00B81CF7"/>
    <w:rsid w:val="00B83E3D"/>
    <w:rsid w:val="00B842F5"/>
    <w:rsid w:val="00B856DD"/>
    <w:rsid w:val="00B879DF"/>
    <w:rsid w:val="00B90B7F"/>
    <w:rsid w:val="00B90CE6"/>
    <w:rsid w:val="00B93EC9"/>
    <w:rsid w:val="00B964C0"/>
    <w:rsid w:val="00BA382A"/>
    <w:rsid w:val="00BA3A39"/>
    <w:rsid w:val="00BA5A20"/>
    <w:rsid w:val="00BB4074"/>
    <w:rsid w:val="00BB7D1E"/>
    <w:rsid w:val="00BC0F28"/>
    <w:rsid w:val="00BC0F32"/>
    <w:rsid w:val="00BC2677"/>
    <w:rsid w:val="00BC2E73"/>
    <w:rsid w:val="00BC56B5"/>
    <w:rsid w:val="00BC592E"/>
    <w:rsid w:val="00BD2E4C"/>
    <w:rsid w:val="00BD370F"/>
    <w:rsid w:val="00BD780D"/>
    <w:rsid w:val="00BE1119"/>
    <w:rsid w:val="00BF0E3C"/>
    <w:rsid w:val="00BF1441"/>
    <w:rsid w:val="00BF2BBA"/>
    <w:rsid w:val="00BF4E97"/>
    <w:rsid w:val="00BF5488"/>
    <w:rsid w:val="00BF63AB"/>
    <w:rsid w:val="00C0603F"/>
    <w:rsid w:val="00C06596"/>
    <w:rsid w:val="00C06C38"/>
    <w:rsid w:val="00C10C68"/>
    <w:rsid w:val="00C11246"/>
    <w:rsid w:val="00C15539"/>
    <w:rsid w:val="00C15D4F"/>
    <w:rsid w:val="00C16FD2"/>
    <w:rsid w:val="00C17110"/>
    <w:rsid w:val="00C17939"/>
    <w:rsid w:val="00C21B41"/>
    <w:rsid w:val="00C22C0A"/>
    <w:rsid w:val="00C2417C"/>
    <w:rsid w:val="00C25688"/>
    <w:rsid w:val="00C26DAD"/>
    <w:rsid w:val="00C26F59"/>
    <w:rsid w:val="00C27963"/>
    <w:rsid w:val="00C327F3"/>
    <w:rsid w:val="00C32F40"/>
    <w:rsid w:val="00C33B97"/>
    <w:rsid w:val="00C346D7"/>
    <w:rsid w:val="00C35F37"/>
    <w:rsid w:val="00C37F7A"/>
    <w:rsid w:val="00C40AA4"/>
    <w:rsid w:val="00C41607"/>
    <w:rsid w:val="00C41951"/>
    <w:rsid w:val="00C42C47"/>
    <w:rsid w:val="00C46AA9"/>
    <w:rsid w:val="00C4796C"/>
    <w:rsid w:val="00C53C7E"/>
    <w:rsid w:val="00C61DEE"/>
    <w:rsid w:val="00C63744"/>
    <w:rsid w:val="00C63C1A"/>
    <w:rsid w:val="00C64E2A"/>
    <w:rsid w:val="00C67B5A"/>
    <w:rsid w:val="00C70B67"/>
    <w:rsid w:val="00C71649"/>
    <w:rsid w:val="00C7262A"/>
    <w:rsid w:val="00C73429"/>
    <w:rsid w:val="00C73459"/>
    <w:rsid w:val="00C73AF5"/>
    <w:rsid w:val="00C73F0F"/>
    <w:rsid w:val="00C76893"/>
    <w:rsid w:val="00C76AC7"/>
    <w:rsid w:val="00C7708B"/>
    <w:rsid w:val="00C81303"/>
    <w:rsid w:val="00C8692D"/>
    <w:rsid w:val="00C86EE8"/>
    <w:rsid w:val="00C90BBB"/>
    <w:rsid w:val="00C92ABE"/>
    <w:rsid w:val="00C970B8"/>
    <w:rsid w:val="00CA0B3C"/>
    <w:rsid w:val="00CA1DA4"/>
    <w:rsid w:val="00CA1E4F"/>
    <w:rsid w:val="00CA269C"/>
    <w:rsid w:val="00CA640E"/>
    <w:rsid w:val="00CA67A1"/>
    <w:rsid w:val="00CA712D"/>
    <w:rsid w:val="00CB7FFC"/>
    <w:rsid w:val="00CC00DE"/>
    <w:rsid w:val="00CC029E"/>
    <w:rsid w:val="00CC0513"/>
    <w:rsid w:val="00CC078D"/>
    <w:rsid w:val="00CC0C3B"/>
    <w:rsid w:val="00CC2332"/>
    <w:rsid w:val="00CC399B"/>
    <w:rsid w:val="00CC4DE1"/>
    <w:rsid w:val="00CC4FF1"/>
    <w:rsid w:val="00CC67DC"/>
    <w:rsid w:val="00CC7C51"/>
    <w:rsid w:val="00CD0160"/>
    <w:rsid w:val="00CD2122"/>
    <w:rsid w:val="00CD54F9"/>
    <w:rsid w:val="00CD5926"/>
    <w:rsid w:val="00CE0EDD"/>
    <w:rsid w:val="00CE42B6"/>
    <w:rsid w:val="00CF08A2"/>
    <w:rsid w:val="00CF1BE1"/>
    <w:rsid w:val="00CF3792"/>
    <w:rsid w:val="00D01AF8"/>
    <w:rsid w:val="00D01E54"/>
    <w:rsid w:val="00D02283"/>
    <w:rsid w:val="00D02B6D"/>
    <w:rsid w:val="00D10043"/>
    <w:rsid w:val="00D117BA"/>
    <w:rsid w:val="00D14630"/>
    <w:rsid w:val="00D1494C"/>
    <w:rsid w:val="00D17041"/>
    <w:rsid w:val="00D21F2A"/>
    <w:rsid w:val="00D27DBF"/>
    <w:rsid w:val="00D31656"/>
    <w:rsid w:val="00D35527"/>
    <w:rsid w:val="00D35F5A"/>
    <w:rsid w:val="00D41470"/>
    <w:rsid w:val="00D417CE"/>
    <w:rsid w:val="00D4198B"/>
    <w:rsid w:val="00D41C9E"/>
    <w:rsid w:val="00D432FA"/>
    <w:rsid w:val="00D449D8"/>
    <w:rsid w:val="00D45911"/>
    <w:rsid w:val="00D46AD0"/>
    <w:rsid w:val="00D4793E"/>
    <w:rsid w:val="00D51EE1"/>
    <w:rsid w:val="00D53088"/>
    <w:rsid w:val="00D54A26"/>
    <w:rsid w:val="00D62628"/>
    <w:rsid w:val="00D62D19"/>
    <w:rsid w:val="00D6330C"/>
    <w:rsid w:val="00D63398"/>
    <w:rsid w:val="00D64B38"/>
    <w:rsid w:val="00D6597C"/>
    <w:rsid w:val="00D660D1"/>
    <w:rsid w:val="00D67A47"/>
    <w:rsid w:val="00D70251"/>
    <w:rsid w:val="00D711F3"/>
    <w:rsid w:val="00D71EC5"/>
    <w:rsid w:val="00D728EC"/>
    <w:rsid w:val="00D74E2A"/>
    <w:rsid w:val="00D76370"/>
    <w:rsid w:val="00D7764F"/>
    <w:rsid w:val="00D80B6E"/>
    <w:rsid w:val="00D81196"/>
    <w:rsid w:val="00D8246C"/>
    <w:rsid w:val="00D85F07"/>
    <w:rsid w:val="00D932C7"/>
    <w:rsid w:val="00D94B4B"/>
    <w:rsid w:val="00D95B40"/>
    <w:rsid w:val="00D95CD9"/>
    <w:rsid w:val="00DA73CA"/>
    <w:rsid w:val="00DB3A71"/>
    <w:rsid w:val="00DC2E6B"/>
    <w:rsid w:val="00DC7AE6"/>
    <w:rsid w:val="00DD046C"/>
    <w:rsid w:val="00DD53D5"/>
    <w:rsid w:val="00DD66AC"/>
    <w:rsid w:val="00DD691E"/>
    <w:rsid w:val="00DD6934"/>
    <w:rsid w:val="00DD7557"/>
    <w:rsid w:val="00DE3117"/>
    <w:rsid w:val="00DE3591"/>
    <w:rsid w:val="00DE3A87"/>
    <w:rsid w:val="00DE738C"/>
    <w:rsid w:val="00DF0060"/>
    <w:rsid w:val="00DF010C"/>
    <w:rsid w:val="00DF14D6"/>
    <w:rsid w:val="00DF1988"/>
    <w:rsid w:val="00DF1B42"/>
    <w:rsid w:val="00DF20A4"/>
    <w:rsid w:val="00DF558B"/>
    <w:rsid w:val="00DF5F69"/>
    <w:rsid w:val="00DF7C65"/>
    <w:rsid w:val="00E02212"/>
    <w:rsid w:val="00E0278F"/>
    <w:rsid w:val="00E03894"/>
    <w:rsid w:val="00E04D7A"/>
    <w:rsid w:val="00E13394"/>
    <w:rsid w:val="00E14153"/>
    <w:rsid w:val="00E17B7D"/>
    <w:rsid w:val="00E241AC"/>
    <w:rsid w:val="00E3007E"/>
    <w:rsid w:val="00E433FF"/>
    <w:rsid w:val="00E4657B"/>
    <w:rsid w:val="00E5487F"/>
    <w:rsid w:val="00E57B61"/>
    <w:rsid w:val="00E616CE"/>
    <w:rsid w:val="00E6420B"/>
    <w:rsid w:val="00E64E46"/>
    <w:rsid w:val="00E66B45"/>
    <w:rsid w:val="00E67617"/>
    <w:rsid w:val="00E7149F"/>
    <w:rsid w:val="00E71883"/>
    <w:rsid w:val="00E724A7"/>
    <w:rsid w:val="00E72614"/>
    <w:rsid w:val="00E757A3"/>
    <w:rsid w:val="00E76844"/>
    <w:rsid w:val="00E80CAB"/>
    <w:rsid w:val="00E8228E"/>
    <w:rsid w:val="00E842D0"/>
    <w:rsid w:val="00E858B7"/>
    <w:rsid w:val="00E865E4"/>
    <w:rsid w:val="00E8680A"/>
    <w:rsid w:val="00E917D9"/>
    <w:rsid w:val="00E922DF"/>
    <w:rsid w:val="00E932E3"/>
    <w:rsid w:val="00E93D0A"/>
    <w:rsid w:val="00E96164"/>
    <w:rsid w:val="00E97074"/>
    <w:rsid w:val="00EA06C9"/>
    <w:rsid w:val="00EA6C7E"/>
    <w:rsid w:val="00EB240F"/>
    <w:rsid w:val="00EB3423"/>
    <w:rsid w:val="00EB36AB"/>
    <w:rsid w:val="00EB47D4"/>
    <w:rsid w:val="00EB5CEC"/>
    <w:rsid w:val="00EB5DD3"/>
    <w:rsid w:val="00EC06F7"/>
    <w:rsid w:val="00EC1A4B"/>
    <w:rsid w:val="00EC35AE"/>
    <w:rsid w:val="00EC36F7"/>
    <w:rsid w:val="00EC38F1"/>
    <w:rsid w:val="00EC4E00"/>
    <w:rsid w:val="00ED2088"/>
    <w:rsid w:val="00ED3193"/>
    <w:rsid w:val="00ED523D"/>
    <w:rsid w:val="00ED5610"/>
    <w:rsid w:val="00ED5BF0"/>
    <w:rsid w:val="00ED6517"/>
    <w:rsid w:val="00EE0187"/>
    <w:rsid w:val="00EE465C"/>
    <w:rsid w:val="00EE532C"/>
    <w:rsid w:val="00EF0EBC"/>
    <w:rsid w:val="00EF2D2D"/>
    <w:rsid w:val="00EF4B6B"/>
    <w:rsid w:val="00EF5470"/>
    <w:rsid w:val="00EF71FD"/>
    <w:rsid w:val="00EF7766"/>
    <w:rsid w:val="00F02B9F"/>
    <w:rsid w:val="00F04BFB"/>
    <w:rsid w:val="00F05090"/>
    <w:rsid w:val="00F053C5"/>
    <w:rsid w:val="00F06A85"/>
    <w:rsid w:val="00F110DC"/>
    <w:rsid w:val="00F170AA"/>
    <w:rsid w:val="00F23099"/>
    <w:rsid w:val="00F23EE3"/>
    <w:rsid w:val="00F25824"/>
    <w:rsid w:val="00F259E9"/>
    <w:rsid w:val="00F26588"/>
    <w:rsid w:val="00F27339"/>
    <w:rsid w:val="00F31BE0"/>
    <w:rsid w:val="00F35F65"/>
    <w:rsid w:val="00F408C3"/>
    <w:rsid w:val="00F426A9"/>
    <w:rsid w:val="00F4360D"/>
    <w:rsid w:val="00F50283"/>
    <w:rsid w:val="00F50E22"/>
    <w:rsid w:val="00F540BC"/>
    <w:rsid w:val="00F61DD4"/>
    <w:rsid w:val="00F6343D"/>
    <w:rsid w:val="00F63DFA"/>
    <w:rsid w:val="00F71902"/>
    <w:rsid w:val="00F73499"/>
    <w:rsid w:val="00F7369B"/>
    <w:rsid w:val="00F7464A"/>
    <w:rsid w:val="00F81491"/>
    <w:rsid w:val="00F818CF"/>
    <w:rsid w:val="00F84A80"/>
    <w:rsid w:val="00F84C4C"/>
    <w:rsid w:val="00F908F5"/>
    <w:rsid w:val="00F9222D"/>
    <w:rsid w:val="00F93632"/>
    <w:rsid w:val="00FA0B47"/>
    <w:rsid w:val="00FA1C28"/>
    <w:rsid w:val="00FA20C2"/>
    <w:rsid w:val="00FA28A6"/>
    <w:rsid w:val="00FA3BF7"/>
    <w:rsid w:val="00FA459B"/>
    <w:rsid w:val="00FA5217"/>
    <w:rsid w:val="00FB029F"/>
    <w:rsid w:val="00FB1E42"/>
    <w:rsid w:val="00FB2956"/>
    <w:rsid w:val="00FB5457"/>
    <w:rsid w:val="00FB61DD"/>
    <w:rsid w:val="00FB760D"/>
    <w:rsid w:val="00FC1F1B"/>
    <w:rsid w:val="00FC3DF0"/>
    <w:rsid w:val="00FC5093"/>
    <w:rsid w:val="00FC5324"/>
    <w:rsid w:val="00FD13FA"/>
    <w:rsid w:val="00FD2B84"/>
    <w:rsid w:val="00FD2C0D"/>
    <w:rsid w:val="00FD46C2"/>
    <w:rsid w:val="00FD6684"/>
    <w:rsid w:val="00FD7372"/>
    <w:rsid w:val="00FE0149"/>
    <w:rsid w:val="00FE074C"/>
    <w:rsid w:val="00FE1943"/>
    <w:rsid w:val="00FE1A64"/>
    <w:rsid w:val="00FE288C"/>
    <w:rsid w:val="00FE2EE1"/>
    <w:rsid w:val="00FE2F5E"/>
    <w:rsid w:val="00FE605F"/>
    <w:rsid w:val="00FE6D70"/>
    <w:rsid w:val="00FF18A2"/>
    <w:rsid w:val="00FF1E26"/>
    <w:rsid w:val="00FF4EC1"/>
    <w:rsid w:val="00FF7001"/>
    <w:rsid w:val="00FF7713"/>
    <w:rsid w:val="026F6F7F"/>
    <w:rsid w:val="07C78B68"/>
    <w:rsid w:val="0A2EFC21"/>
    <w:rsid w:val="0A9F5FAD"/>
    <w:rsid w:val="0E389AB3"/>
    <w:rsid w:val="0E9D4CE8"/>
    <w:rsid w:val="128FEFA0"/>
    <w:rsid w:val="13672760"/>
    <w:rsid w:val="16C72761"/>
    <w:rsid w:val="19CA21F8"/>
    <w:rsid w:val="1DAF2F8E"/>
    <w:rsid w:val="1F18B143"/>
    <w:rsid w:val="20C1A96A"/>
    <w:rsid w:val="213E07AD"/>
    <w:rsid w:val="22D0890B"/>
    <w:rsid w:val="27184DED"/>
    <w:rsid w:val="27E37F50"/>
    <w:rsid w:val="2B6C1A2C"/>
    <w:rsid w:val="2D891AC1"/>
    <w:rsid w:val="33D9335D"/>
    <w:rsid w:val="36912592"/>
    <w:rsid w:val="3760B304"/>
    <w:rsid w:val="394C0083"/>
    <w:rsid w:val="3E829A8F"/>
    <w:rsid w:val="40B3911C"/>
    <w:rsid w:val="4555213C"/>
    <w:rsid w:val="4BB19D9A"/>
    <w:rsid w:val="537B9BC5"/>
    <w:rsid w:val="5526C883"/>
    <w:rsid w:val="55350338"/>
    <w:rsid w:val="55962CA7"/>
    <w:rsid w:val="57B3FF94"/>
    <w:rsid w:val="59C8EE93"/>
    <w:rsid w:val="5AD7F797"/>
    <w:rsid w:val="60E5D11E"/>
    <w:rsid w:val="6157ED5D"/>
    <w:rsid w:val="61C632F9"/>
    <w:rsid w:val="6772EDCE"/>
    <w:rsid w:val="6E1DDE9F"/>
    <w:rsid w:val="7019389F"/>
    <w:rsid w:val="73C6CF92"/>
    <w:rsid w:val="740E28BF"/>
    <w:rsid w:val="752A891D"/>
    <w:rsid w:val="756F8E86"/>
    <w:rsid w:val="76B8808C"/>
    <w:rsid w:val="7F58749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E43C5"/>
  <w15:docId w15:val="{C9E971E0-A582-4E0F-8D79-D82FA8025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0EDD"/>
    <w:rPr>
      <w:sz w:val="24"/>
      <w:szCs w:val="24"/>
      <w:lang w:val="en-GB" w:eastAsia="en-US"/>
    </w:rPr>
  </w:style>
  <w:style w:type="paragraph" w:styleId="Heading1">
    <w:name w:val="heading 1"/>
    <w:basedOn w:val="Normal"/>
    <w:next w:val="Normal"/>
    <w:qFormat/>
    <w:rsid w:val="00E7149F"/>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7708B"/>
    <w:pPr>
      <w:keepNext/>
      <w:numPr>
        <w:ilvl w:val="1"/>
        <w:numId w:val="1"/>
      </w:numPr>
      <w:tabs>
        <w:tab w:val="left" w:pos="720"/>
      </w:tabs>
      <w:spacing w:before="240"/>
      <w:outlineLvl w:val="1"/>
    </w:pPr>
    <w:rPr>
      <w:rFonts w:ascii="Formata Condensed" w:hAnsi="Formata Condensed" w:cs="Arial"/>
      <w:b/>
      <w:bCs/>
      <w:iCs/>
      <w:szCs w:val="28"/>
    </w:rPr>
  </w:style>
  <w:style w:type="paragraph" w:styleId="Heading3">
    <w:name w:val="heading 3"/>
    <w:basedOn w:val="Normal"/>
    <w:next w:val="Normal"/>
    <w:qFormat/>
    <w:rsid w:val="0036231E"/>
    <w:pPr>
      <w:keepNext/>
      <w:spacing w:before="120" w:after="240"/>
      <w:outlineLvl w:val="2"/>
    </w:pPr>
    <w:rPr>
      <w:rFonts w:ascii="Trebuchet MS" w:hAnsi="Trebuchet MS"/>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7708B"/>
    <w:pPr>
      <w:tabs>
        <w:tab w:val="center" w:pos="4320"/>
        <w:tab w:val="right" w:pos="8640"/>
      </w:tabs>
    </w:pPr>
  </w:style>
  <w:style w:type="paragraph" w:styleId="Footer">
    <w:name w:val="footer"/>
    <w:basedOn w:val="Normal"/>
    <w:rsid w:val="00C7708B"/>
    <w:pPr>
      <w:tabs>
        <w:tab w:val="center" w:pos="4320"/>
        <w:tab w:val="right" w:pos="8640"/>
      </w:tabs>
    </w:pPr>
  </w:style>
  <w:style w:type="table" w:styleId="TableGrid">
    <w:name w:val="Table Grid"/>
    <w:basedOn w:val="TableNormal"/>
    <w:rsid w:val="004C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4C6E8A"/>
    <w:rPr>
      <w:color w:val="0000FF"/>
      <w:u w:val="single"/>
    </w:rPr>
  </w:style>
  <w:style w:type="paragraph" w:styleId="EnvelopeAddress">
    <w:name w:val="envelope address"/>
    <w:basedOn w:val="Normal"/>
    <w:rsid w:val="00C7708B"/>
    <w:pPr>
      <w:framePr w:w="7920" w:h="1980" w:hRule="exact" w:hSpace="180" w:wrap="auto" w:hAnchor="page" w:xAlign="center" w:yAlign="bottom"/>
      <w:ind w:left="2880"/>
    </w:pPr>
    <w:rPr>
      <w:rFonts w:ascii="Trebuchet MS" w:hAnsi="Trebuchet MS" w:cs="Arial"/>
    </w:rPr>
  </w:style>
  <w:style w:type="paragraph" w:styleId="EnvelopeReturn">
    <w:name w:val="envelope return"/>
    <w:basedOn w:val="Normal"/>
    <w:rsid w:val="008F5723"/>
    <w:rPr>
      <w:rFonts w:ascii="Trebuchet MS" w:hAnsi="Trebuchet MS" w:cs="Arial"/>
      <w:sz w:val="20"/>
      <w:szCs w:val="20"/>
    </w:rPr>
  </w:style>
  <w:style w:type="paragraph" w:customStyle="1" w:styleId="ELSAbody">
    <w:name w:val="ELSA body"/>
    <w:basedOn w:val="Normal"/>
    <w:rsid w:val="00C346D7"/>
    <w:rPr>
      <w:rFonts w:ascii="Myriad Pro Light" w:hAnsi="Myriad Pro Light"/>
      <w:sz w:val="22"/>
    </w:rPr>
  </w:style>
  <w:style w:type="paragraph" w:customStyle="1" w:styleId="ELSAResponse">
    <w:name w:val="ELSA Response"/>
    <w:basedOn w:val="Normal"/>
    <w:rsid w:val="00C346D7"/>
    <w:pPr>
      <w:spacing w:before="240"/>
    </w:pPr>
    <w:rPr>
      <w:rFonts w:ascii="Myriad Pro Black" w:hAnsi="Myriad Pro Black"/>
      <w:caps/>
      <w:sz w:val="22"/>
      <w:szCs w:val="22"/>
    </w:rPr>
  </w:style>
  <w:style w:type="paragraph" w:styleId="TOC2">
    <w:name w:val="toc 2"/>
    <w:basedOn w:val="Normal"/>
    <w:next w:val="Normal"/>
    <w:autoRedefine/>
    <w:semiHidden/>
    <w:rsid w:val="0036231E"/>
    <w:pPr>
      <w:tabs>
        <w:tab w:val="left" w:pos="1440"/>
        <w:tab w:val="left" w:leader="dot" w:pos="7920"/>
      </w:tabs>
      <w:ind w:left="720"/>
    </w:pPr>
    <w:rPr>
      <w:noProof/>
      <w:szCs w:val="20"/>
    </w:rPr>
  </w:style>
  <w:style w:type="character" w:styleId="PageNumber">
    <w:name w:val="page number"/>
    <w:basedOn w:val="DefaultParagraphFont"/>
    <w:rsid w:val="0036231E"/>
  </w:style>
  <w:style w:type="paragraph" w:styleId="BodyText2">
    <w:name w:val="Body Text 2"/>
    <w:basedOn w:val="Normal"/>
    <w:rsid w:val="0036231E"/>
    <w:rPr>
      <w:rFonts w:ascii="Arial" w:hAnsi="Arial"/>
      <w:sz w:val="22"/>
      <w:szCs w:val="20"/>
    </w:rPr>
  </w:style>
  <w:style w:type="paragraph" w:styleId="BalloonText">
    <w:name w:val="Balloon Text"/>
    <w:basedOn w:val="Normal"/>
    <w:semiHidden/>
    <w:rsid w:val="00FB61DD"/>
    <w:rPr>
      <w:rFonts w:ascii="Tahoma" w:hAnsi="Tahoma" w:cs="Tahoma"/>
      <w:sz w:val="16"/>
      <w:szCs w:val="16"/>
    </w:rPr>
  </w:style>
  <w:style w:type="numbering" w:customStyle="1" w:styleId="Style1">
    <w:name w:val="Style1"/>
    <w:uiPriority w:val="99"/>
    <w:rsid w:val="00A11A31"/>
    <w:pPr>
      <w:numPr>
        <w:numId w:val="6"/>
      </w:numPr>
    </w:pPr>
  </w:style>
  <w:style w:type="paragraph" w:customStyle="1" w:styleId="Appendix">
    <w:name w:val="Appendix"/>
    <w:basedOn w:val="ListParagraph"/>
    <w:qFormat/>
    <w:rsid w:val="00C8692D"/>
    <w:pPr>
      <w:numPr>
        <w:numId w:val="8"/>
      </w:numPr>
      <w:pBdr>
        <w:bottom w:val="single" w:sz="4" w:space="1" w:color="404040"/>
      </w:pBdr>
      <w:ind w:left="1872" w:hanging="1872"/>
      <w:contextualSpacing/>
    </w:pPr>
    <w:rPr>
      <w:rFonts w:ascii="Calibri" w:eastAsia="Calibri" w:hAnsi="Calibri"/>
      <w:sz w:val="32"/>
      <w:szCs w:val="22"/>
    </w:rPr>
  </w:style>
  <w:style w:type="paragraph" w:styleId="ListParagraph">
    <w:name w:val="List Paragraph"/>
    <w:basedOn w:val="Normal"/>
    <w:link w:val="ListParagraphChar"/>
    <w:uiPriority w:val="34"/>
    <w:qFormat/>
    <w:rsid w:val="00C8692D"/>
    <w:pPr>
      <w:ind w:left="720"/>
    </w:pPr>
  </w:style>
  <w:style w:type="paragraph" w:customStyle="1" w:styleId="Level3">
    <w:name w:val="Level 3"/>
    <w:basedOn w:val="Level2"/>
    <w:qFormat/>
    <w:rsid w:val="00C17110"/>
    <w:pPr>
      <w:keepNext w:val="0"/>
      <w:numPr>
        <w:ilvl w:val="2"/>
      </w:numPr>
      <w:ind w:left="1440" w:hanging="720"/>
    </w:pPr>
    <w:rPr>
      <w:b w:val="0"/>
    </w:rPr>
  </w:style>
  <w:style w:type="paragraph" w:customStyle="1" w:styleId="Level2">
    <w:name w:val="Level 2"/>
    <w:basedOn w:val="Heading2"/>
    <w:link w:val="Level2Char"/>
    <w:qFormat/>
    <w:rsid w:val="00C17110"/>
    <w:pPr>
      <w:numPr>
        <w:numId w:val="10"/>
      </w:numPr>
      <w:tabs>
        <w:tab w:val="clear" w:pos="720"/>
      </w:tabs>
      <w:spacing w:before="200"/>
      <w:ind w:left="720" w:hanging="720"/>
    </w:pPr>
    <w:rPr>
      <w:rFonts w:ascii="Calibri" w:eastAsiaTheme="majorEastAsia" w:hAnsi="Calibri" w:cstheme="majorBidi"/>
      <w:iCs w:val="0"/>
      <w:szCs w:val="24"/>
    </w:rPr>
  </w:style>
  <w:style w:type="character" w:customStyle="1" w:styleId="Level2Char">
    <w:name w:val="Level 2 Char"/>
    <w:basedOn w:val="DefaultParagraphFont"/>
    <w:link w:val="Level2"/>
    <w:rsid w:val="00C17110"/>
    <w:rPr>
      <w:rFonts w:ascii="Calibri" w:eastAsiaTheme="majorEastAsia" w:hAnsi="Calibri" w:cstheme="majorBidi"/>
      <w:b/>
      <w:bCs/>
      <w:sz w:val="24"/>
      <w:szCs w:val="24"/>
      <w:lang w:val="en-GB" w:eastAsia="en-US"/>
    </w:rPr>
  </w:style>
  <w:style w:type="paragraph" w:customStyle="1" w:styleId="Level2Paragraph">
    <w:name w:val="Level 2 Paragraph"/>
    <w:basedOn w:val="Normal"/>
    <w:link w:val="Level2ParagraphChar"/>
    <w:qFormat/>
    <w:rsid w:val="00C17110"/>
    <w:pPr>
      <w:spacing w:after="200"/>
      <w:ind w:left="720"/>
    </w:pPr>
    <w:rPr>
      <w:rFonts w:asciiTheme="minorHAnsi" w:eastAsiaTheme="minorHAnsi" w:hAnsiTheme="minorHAnsi" w:cstheme="minorBidi"/>
      <w:sz w:val="22"/>
      <w:szCs w:val="22"/>
    </w:rPr>
  </w:style>
  <w:style w:type="character" w:customStyle="1" w:styleId="Level2ParagraphChar">
    <w:name w:val="Level 2 Paragraph Char"/>
    <w:basedOn w:val="DefaultParagraphFont"/>
    <w:link w:val="Level2Paragraph"/>
    <w:rsid w:val="00C17110"/>
    <w:rPr>
      <w:rFonts w:asciiTheme="minorHAnsi" w:eastAsiaTheme="minorHAnsi" w:hAnsiTheme="minorHAnsi" w:cstheme="minorBidi"/>
      <w:sz w:val="22"/>
      <w:szCs w:val="22"/>
      <w:lang w:val="en-GB" w:eastAsia="en-US"/>
    </w:rPr>
  </w:style>
  <w:style w:type="paragraph" w:customStyle="1" w:styleId="Level1">
    <w:name w:val="Level 1"/>
    <w:basedOn w:val="Level2"/>
    <w:qFormat/>
    <w:rsid w:val="00C17110"/>
    <w:pPr>
      <w:pageBreakBefore/>
      <w:numPr>
        <w:ilvl w:val="0"/>
      </w:numPr>
      <w:pBdr>
        <w:bottom w:val="single" w:sz="4" w:space="1" w:color="auto"/>
      </w:pBdr>
      <w:ind w:left="720"/>
    </w:pPr>
    <w:rPr>
      <w:sz w:val="32"/>
    </w:rPr>
  </w:style>
  <w:style w:type="character" w:customStyle="1" w:styleId="ListParagraphChar">
    <w:name w:val="List Paragraph Char"/>
    <w:basedOn w:val="DefaultParagraphFont"/>
    <w:link w:val="ListParagraph"/>
    <w:uiPriority w:val="34"/>
    <w:rsid w:val="00C17110"/>
    <w:rPr>
      <w:sz w:val="24"/>
      <w:szCs w:val="24"/>
      <w:lang w:val="en-GB" w:eastAsia="en-US"/>
    </w:rPr>
  </w:style>
  <w:style w:type="character" w:customStyle="1" w:styleId="HeaderChar">
    <w:name w:val="Header Char"/>
    <w:basedOn w:val="DefaultParagraphFont"/>
    <w:link w:val="Header"/>
    <w:uiPriority w:val="99"/>
    <w:rsid w:val="008201DE"/>
    <w:rPr>
      <w:sz w:val="24"/>
      <w:szCs w:val="24"/>
      <w:lang w:val="en-GB" w:eastAsia="en-US"/>
    </w:rPr>
  </w:style>
  <w:style w:type="character" w:styleId="CommentReference">
    <w:name w:val="annotation reference"/>
    <w:basedOn w:val="DefaultParagraphFont"/>
    <w:semiHidden/>
    <w:unhideWhenUsed/>
    <w:rsid w:val="00566ED7"/>
    <w:rPr>
      <w:sz w:val="16"/>
      <w:szCs w:val="16"/>
    </w:rPr>
  </w:style>
  <w:style w:type="paragraph" w:styleId="CommentText">
    <w:name w:val="annotation text"/>
    <w:basedOn w:val="Normal"/>
    <w:link w:val="CommentTextChar"/>
    <w:unhideWhenUsed/>
    <w:rsid w:val="00566ED7"/>
    <w:rPr>
      <w:sz w:val="20"/>
      <w:szCs w:val="20"/>
    </w:rPr>
  </w:style>
  <w:style w:type="character" w:customStyle="1" w:styleId="CommentTextChar">
    <w:name w:val="Comment Text Char"/>
    <w:basedOn w:val="DefaultParagraphFont"/>
    <w:link w:val="CommentText"/>
    <w:rsid w:val="00566ED7"/>
    <w:rPr>
      <w:lang w:val="en-GB" w:eastAsia="en-US"/>
    </w:rPr>
  </w:style>
  <w:style w:type="paragraph" w:styleId="CommentSubject">
    <w:name w:val="annotation subject"/>
    <w:basedOn w:val="CommentText"/>
    <w:next w:val="CommentText"/>
    <w:link w:val="CommentSubjectChar"/>
    <w:semiHidden/>
    <w:unhideWhenUsed/>
    <w:rsid w:val="00566ED7"/>
    <w:rPr>
      <w:b/>
      <w:bCs/>
    </w:rPr>
  </w:style>
  <w:style w:type="character" w:customStyle="1" w:styleId="CommentSubjectChar">
    <w:name w:val="Comment Subject Char"/>
    <w:basedOn w:val="CommentTextChar"/>
    <w:link w:val="CommentSubject"/>
    <w:semiHidden/>
    <w:rsid w:val="00566ED7"/>
    <w:rPr>
      <w:b/>
      <w:bCs/>
      <w:lang w:val="en-GB" w:eastAsia="en-US"/>
    </w:rPr>
  </w:style>
  <w:style w:type="paragraph" w:styleId="ListBullet">
    <w:name w:val="List Bullet"/>
    <w:basedOn w:val="Normal"/>
    <w:rsid w:val="00DF558B"/>
    <w:pPr>
      <w:numPr>
        <w:numId w:val="20"/>
      </w:numPr>
      <w:spacing w:after="120"/>
    </w:pPr>
    <w:rPr>
      <w:rFonts w:ascii="Arial" w:hAnsi="Arial"/>
      <w:szCs w:val="20"/>
    </w:rPr>
  </w:style>
  <w:style w:type="paragraph" w:styleId="NormalIndent">
    <w:name w:val="Normal Indent"/>
    <w:basedOn w:val="Normal"/>
    <w:rsid w:val="00DF558B"/>
    <w:pPr>
      <w:ind w:left="720"/>
    </w:pPr>
    <w:rPr>
      <w:szCs w:val="20"/>
    </w:rPr>
  </w:style>
  <w:style w:type="table" w:styleId="GridTable4-Accent1">
    <w:name w:val="Grid Table 4 Accent 1"/>
    <w:basedOn w:val="TableNormal"/>
    <w:uiPriority w:val="49"/>
    <w:rsid w:val="00E64E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5">
    <w:name w:val="Grid Table 1 Light Accent 5"/>
    <w:basedOn w:val="TableNormal"/>
    <w:uiPriority w:val="46"/>
    <w:rsid w:val="00E64E46"/>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5Dark-Accent1">
    <w:name w:val="Grid Table 5 Dark Accent 1"/>
    <w:basedOn w:val="TableNormal"/>
    <w:uiPriority w:val="50"/>
    <w:rsid w:val="00E64E4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character" w:customStyle="1" w:styleId="UnresolvedMention1">
    <w:name w:val="Unresolved Mention1"/>
    <w:basedOn w:val="DefaultParagraphFont"/>
    <w:uiPriority w:val="99"/>
    <w:semiHidden/>
    <w:unhideWhenUsed/>
    <w:rsid w:val="00D63398"/>
    <w:rPr>
      <w:color w:val="605E5C"/>
      <w:shd w:val="clear" w:color="auto" w:fill="E1DFDD"/>
    </w:rPr>
  </w:style>
  <w:style w:type="character" w:styleId="UnresolvedMention">
    <w:name w:val="Unresolved Mention"/>
    <w:basedOn w:val="DefaultParagraphFont"/>
    <w:uiPriority w:val="99"/>
    <w:semiHidden/>
    <w:unhideWhenUsed/>
    <w:rsid w:val="008379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54928">
      <w:bodyDiv w:val="1"/>
      <w:marLeft w:val="0"/>
      <w:marRight w:val="0"/>
      <w:marTop w:val="0"/>
      <w:marBottom w:val="0"/>
      <w:divBdr>
        <w:top w:val="none" w:sz="0" w:space="0" w:color="auto"/>
        <w:left w:val="none" w:sz="0" w:space="0" w:color="auto"/>
        <w:bottom w:val="none" w:sz="0" w:space="0" w:color="auto"/>
        <w:right w:val="none" w:sz="0" w:space="0" w:color="auto"/>
      </w:divBdr>
    </w:div>
    <w:div w:id="282031795">
      <w:bodyDiv w:val="1"/>
      <w:marLeft w:val="0"/>
      <w:marRight w:val="0"/>
      <w:marTop w:val="0"/>
      <w:marBottom w:val="0"/>
      <w:divBdr>
        <w:top w:val="none" w:sz="0" w:space="0" w:color="auto"/>
        <w:left w:val="none" w:sz="0" w:space="0" w:color="auto"/>
        <w:bottom w:val="none" w:sz="0" w:space="0" w:color="auto"/>
        <w:right w:val="none" w:sz="0" w:space="0" w:color="auto"/>
      </w:divBdr>
    </w:div>
    <w:div w:id="404649395">
      <w:bodyDiv w:val="1"/>
      <w:marLeft w:val="0"/>
      <w:marRight w:val="0"/>
      <w:marTop w:val="0"/>
      <w:marBottom w:val="0"/>
      <w:divBdr>
        <w:top w:val="none" w:sz="0" w:space="0" w:color="auto"/>
        <w:left w:val="none" w:sz="0" w:space="0" w:color="auto"/>
        <w:bottom w:val="none" w:sz="0" w:space="0" w:color="auto"/>
        <w:right w:val="none" w:sz="0" w:space="0" w:color="auto"/>
      </w:divBdr>
    </w:div>
    <w:div w:id="506989273">
      <w:bodyDiv w:val="1"/>
      <w:marLeft w:val="0"/>
      <w:marRight w:val="0"/>
      <w:marTop w:val="0"/>
      <w:marBottom w:val="0"/>
      <w:divBdr>
        <w:top w:val="none" w:sz="0" w:space="0" w:color="auto"/>
        <w:left w:val="none" w:sz="0" w:space="0" w:color="auto"/>
        <w:bottom w:val="none" w:sz="0" w:space="0" w:color="auto"/>
        <w:right w:val="none" w:sz="0" w:space="0" w:color="auto"/>
      </w:divBdr>
    </w:div>
    <w:div w:id="761681390">
      <w:bodyDiv w:val="1"/>
      <w:marLeft w:val="0"/>
      <w:marRight w:val="0"/>
      <w:marTop w:val="0"/>
      <w:marBottom w:val="0"/>
      <w:divBdr>
        <w:top w:val="none" w:sz="0" w:space="0" w:color="auto"/>
        <w:left w:val="none" w:sz="0" w:space="0" w:color="auto"/>
        <w:bottom w:val="none" w:sz="0" w:space="0" w:color="auto"/>
        <w:right w:val="none" w:sz="0" w:space="0" w:color="auto"/>
      </w:divBdr>
    </w:div>
    <w:div w:id="981228661">
      <w:bodyDiv w:val="1"/>
      <w:marLeft w:val="0"/>
      <w:marRight w:val="0"/>
      <w:marTop w:val="0"/>
      <w:marBottom w:val="0"/>
      <w:divBdr>
        <w:top w:val="none" w:sz="0" w:space="0" w:color="auto"/>
        <w:left w:val="none" w:sz="0" w:space="0" w:color="auto"/>
        <w:bottom w:val="none" w:sz="0" w:space="0" w:color="auto"/>
        <w:right w:val="none" w:sz="0" w:space="0" w:color="auto"/>
      </w:divBdr>
    </w:div>
    <w:div w:id="122691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urchasing@scrd.ca" TargetMode="External"/><Relationship Id="rId18" Type="http://schemas.openxmlformats.org/officeDocument/2006/relationships/hyperlink" Target="https://www.bcbid.gov.bc.ca/"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submissions@scrd.ca"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www.cio.gov.bc.ca/cio/priv_leg/index.pag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scrd.ca/bi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Purchasing\Templates\Request%20for%20Quotation%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dlc_DocId xmlns="3bbaf1ec-c663-41e6-aa09-6ab3223bd669">PARM-77773969-31208</_dlc_DocId>
    <_dlc_DocIdUrl xmlns="3bbaf1ec-c663-41e6-aa09-6ab3223bd669">
      <Url>https://cascrd.sharepoint.com/sites/PurchasingRiskManagement/_layouts/15/DocIdRedir.aspx?ID=PARM-77773969-31208</Url>
      <Description>PARM-77773969-31208</Description>
    </_dlc_DocIdUrl>
    <Social_x002f_Sustainable_x0020_Factors xmlns="3bbaf1ec-c663-41e6-aa09-6ab3223bd669" xsi:nil="true"/>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RFQ</Method_x0020_of_x0020_Solicitation>
    <Category xmlns="ddd05811-68d6-4dc1-a9d0-e1356ea719c5" xsi:nil="true"/>
    <Contract_x0020__x0023_ xmlns="3bbaf1ec-c663-41e6-aa09-6ab3223bd669" xsi:nil="true"/>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2611701</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2" ma:contentTypeDescription="Create a new document." ma:contentTypeScope="" ma:versionID="59510acf3df31d7e973e121a1be086ba">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c2d858efada56faa5793c33e9cebd06d"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3:MediaServiceBillingMetadata" minOccurs="0"/>
                <xsd:element ref="ns3:Category"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Contract_x0020__x0023_" ma:index="10" nillable="true" ma:displayName="Contract #" ma:internalName="Contract_x0020__x0023_" ma:readOnly="false">
      <xsd:simpleType>
        <xsd:restriction base="dms:Text">
          <xsd:maxLength value="255"/>
        </xsd:restriction>
      </xsd:simpleType>
    </xsd:element>
    <xsd:element name="Social_x002f_Sustainable_x0020_Factors" ma:index="11" nillable="true" ma:displayName="Social/Sustainable Factors" ma:format="Dropdown" ma:internalName="Social_x002F_Sustainable_x0020_Factors">
      <xsd:simpleType>
        <xsd:restriction base="dms:Choice">
          <xsd:enumeration value="Yes"/>
          <xsd:enumeration value="No"/>
        </xsd:restriction>
      </xsd:simpleType>
    </xsd:element>
    <xsd:element name="Contract_x0020_Expiry_x0020_Date1" ma:index="12" nillable="true" ma:displayName="Contract Expiry Date" ma:format="DateOnly" ma:internalName="Contract_x0020_Expiry_x0020_Date1" ma:readOnly="false">
      <xsd:simpleType>
        <xsd:restriction base="dms:DateTime"/>
      </xsd:simpleType>
    </xsd:element>
    <xsd:element name="ID_x0020__x0028_Formal_x0020_solicitations_x0029_" ma:index="13"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4" nillable="true" ma:displayName="Method of Solicitation" ma:default="Price Request or Quote" ma:format="Dropdown" ma:internalName="Method_x0020_of_x0020_Solicitation">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5"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6"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0"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3" nillable="true" ma:displayName="Document ID Value" ma:description="The value of the document ID assigned to this item." ma:indexed="true" ma:internalName="_dlc_DocId" ma:readOnly="true">
      <xsd:simpleType>
        <xsd:restriction base="dms:Text"/>
      </xsd:simpleType>
    </xsd:element>
    <xsd:element name="_dlc_DocIdUrl" ma:index="3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5"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Category" ma:index="32" nillable="true" ma:displayName="Category" ma:format="Dropdown" ma:internalName="Category">
      <xsd:simpleType>
        <xsd:union memberTypes="dms:Text">
          <xsd:simpleType>
            <xsd:restriction base="dms:Choice">
              <xsd:enumeration value="Communications"/>
              <xsd:enumeration value="Asset"/>
              <xsd:enumeration value="Capital Projects"/>
              <xsd:enumeration value="Cemetery"/>
              <xsd:enumeration value="Corporate / Legislative"/>
              <xsd:enumeration value="Emergency Services"/>
              <xsd:enumeration value="Facility Services"/>
              <xsd:enumeration value="Financial Services"/>
              <xsd:enumeration value="Human Resources"/>
              <xsd:enumeration value="IT"/>
              <xsd:enumeration value="Infrastructure"/>
              <xsd:enumeration value="Parks Services"/>
              <xsd:enumeration value="Planning / Sustainable"/>
              <xsd:enumeration value="Protective Services"/>
              <xsd:enumeration value="Purchasing"/>
              <xsd:enumeration value="Recreation"/>
              <xsd:enumeration value="Risk Management"/>
              <xsd:enumeration value="Solid Waste"/>
              <xsd:enumeration value="Transit"/>
              <xsd:enumeration value="Water/Utilities"/>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BB70D03-458A-4005-BA68-28A47DEC3E05}">
  <ds:schemaRefs>
    <ds:schemaRef ds:uri="http://schemas.openxmlformats.org/officeDocument/2006/bibliography"/>
  </ds:schemaRefs>
</ds:datastoreItem>
</file>

<file path=customXml/itemProps2.xml><?xml version="1.0" encoding="utf-8"?>
<ds:datastoreItem xmlns:ds="http://schemas.openxmlformats.org/officeDocument/2006/customXml" ds:itemID="{F6D02D2E-AFC7-401B-A189-E8BB2023A9F9}">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3.xml><?xml version="1.0" encoding="utf-8"?>
<ds:datastoreItem xmlns:ds="http://schemas.openxmlformats.org/officeDocument/2006/customXml" ds:itemID="{BBFC5B8A-0A97-46B1-917B-AB14B3D8F4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F8F9B4-9D76-4DF5-A00C-2831C15D8D17}">
  <ds:schemaRefs>
    <ds:schemaRef ds:uri="http://schemas.microsoft.com/sharepoint/v3/contenttype/forms"/>
  </ds:schemaRefs>
</ds:datastoreItem>
</file>

<file path=customXml/itemProps5.xml><?xml version="1.0" encoding="utf-8"?>
<ds:datastoreItem xmlns:ds="http://schemas.openxmlformats.org/officeDocument/2006/customXml" ds:itemID="{B46964BB-F07A-4E99-99AB-ED5021F6DB8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Request%20for%20Quotation%20</Template>
  <TotalTime>4</TotalTime>
  <Pages>7</Pages>
  <Words>2795</Words>
  <Characters>14677</Characters>
  <Application>Microsoft Office Word</Application>
  <DocSecurity>0</DocSecurity>
  <Lines>489</Lines>
  <Paragraphs>178</Paragraphs>
  <ScaleCrop>false</ScaleCrop>
  <Company>Corporation of Delta</Company>
  <LinksUpToDate>false</LinksUpToDate>
  <CharactersWithSpaces>17294</CharactersWithSpaces>
  <SharedDoc>false</SharedDoc>
  <HLinks>
    <vt:vector size="30" baseType="variant">
      <vt:variant>
        <vt:i4>3801170</vt:i4>
      </vt:variant>
      <vt:variant>
        <vt:i4>12</vt:i4>
      </vt:variant>
      <vt:variant>
        <vt:i4>0</vt:i4>
      </vt:variant>
      <vt:variant>
        <vt:i4>5</vt:i4>
      </vt:variant>
      <vt:variant>
        <vt:lpwstr>http://www.cio.gov.bc.ca/cio/priv_leg/index.page</vt:lpwstr>
      </vt:variant>
      <vt:variant>
        <vt:lpwstr/>
      </vt:variant>
      <vt:variant>
        <vt:i4>131096</vt:i4>
      </vt:variant>
      <vt:variant>
        <vt:i4>9</vt:i4>
      </vt:variant>
      <vt:variant>
        <vt:i4>0</vt:i4>
      </vt:variant>
      <vt:variant>
        <vt:i4>5</vt:i4>
      </vt:variant>
      <vt:variant>
        <vt:lpwstr>https://www.bcbid.gov.bc.ca/</vt:lpwstr>
      </vt:variant>
      <vt:variant>
        <vt:lpwstr/>
      </vt:variant>
      <vt:variant>
        <vt:i4>6488178</vt:i4>
      </vt:variant>
      <vt:variant>
        <vt:i4>6</vt:i4>
      </vt:variant>
      <vt:variant>
        <vt:i4>0</vt:i4>
      </vt:variant>
      <vt:variant>
        <vt:i4>5</vt:i4>
      </vt:variant>
      <vt:variant>
        <vt:lpwstr>http://www.scrd.ca/bid</vt:lpwstr>
      </vt:variant>
      <vt:variant>
        <vt:lpwstr/>
      </vt:variant>
      <vt:variant>
        <vt:i4>3211292</vt:i4>
      </vt:variant>
      <vt:variant>
        <vt:i4>3</vt:i4>
      </vt:variant>
      <vt:variant>
        <vt:i4>0</vt:i4>
      </vt:variant>
      <vt:variant>
        <vt:i4>5</vt:i4>
      </vt:variant>
      <vt:variant>
        <vt:lpwstr>mailto:purchasing@scrd.ca</vt:lpwstr>
      </vt:variant>
      <vt:variant>
        <vt:lpwstr/>
      </vt:variant>
      <vt:variant>
        <vt:i4>3866626</vt:i4>
      </vt:variant>
      <vt:variant>
        <vt:i4>0</vt:i4>
      </vt:variant>
      <vt:variant>
        <vt:i4>0</vt:i4>
      </vt:variant>
      <vt:variant>
        <vt:i4>5</vt:i4>
      </vt:variant>
      <vt:variant>
        <vt:lpwstr>mailto:submissions@scrd.ca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dc:title>
  <dc:subject/>
  <dc:creator>vacropp</dc:creator>
  <cp:keywords/>
  <cp:lastModifiedBy>Jesse Stuparyk</cp:lastModifiedBy>
  <cp:revision>2</cp:revision>
  <cp:lastPrinted>2018-12-03T22:44:00Z</cp:lastPrinted>
  <dcterms:created xsi:type="dcterms:W3CDTF">2026-04-02T21:34:00Z</dcterms:created>
  <dcterms:modified xsi:type="dcterms:W3CDTF">2026-04-02T21:34:00Z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_dlc_DocIdItemGuid">
    <vt:lpwstr>6982c85e-58a2-43a7-bef5-d1b204f908be</vt:lpwstr>
  </property>
  <property fmtid="{D5CDD505-2E9C-101B-9397-08002B2CF9AE}" pid="4" name="RevIMBCS">
    <vt:lpwstr/>
  </property>
  <property fmtid="{D5CDD505-2E9C-101B-9397-08002B2CF9AE}" pid="5" name="MediaServiceImageTags">
    <vt:lpwstr/>
  </property>
</Properties>
</file>